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4" w:after="0" w:line="240" w:lineRule="auto"/>
        <w:ind w:left="306" w:right="127"/>
        <w:jc w:val="center"/>
        <w:rPr>
          <w:rFonts w:ascii="Berlin Sans FB Demi" w:hAnsi="Berlin Sans FB Demi" w:cs="Berlin Sans FB Demi" w:eastAsia="Berlin Sans FB Demi"/>
          <w:sz w:val="38"/>
          <w:szCs w:val="38"/>
        </w:rPr>
      </w:pPr>
      <w:rPr/>
      <w:r>
        <w:rPr/>
        <w:pict>
          <v:group style="position:absolute;margin-left:64.627800pt;margin-top:217.172989pt;width:500.105703pt;height:404.785002pt;mso-position-horizontal-relative:page;mso-position-vertical-relative:page;z-index:-974" coordorigin="1293,4343" coordsize="10002,8096">
            <v:shape style="position:absolute;left:1441;top:8980;width:2837;height:2302" type="#_x0000_t75">
              <v:imagedata r:id="rId5" o:title=""/>
            </v:shape>
            <v:shape style="position:absolute;left:1321;top:8860;width:2837;height:2302" type="#_x0000_t75">
              <v:imagedata r:id="rId6" o:title=""/>
            </v:shape>
            <v:shape style="position:absolute;left:1413;top:7048;width:2680;height:2076" type="#_x0000_t75">
              <v:imagedata r:id="rId7" o:title=""/>
            </v:shape>
            <v:shape style="position:absolute;left:1293;top:6928;width:2680;height:2076" type="#_x0000_t75">
              <v:imagedata r:id="rId8" o:title=""/>
            </v:shape>
            <v:shape style="position:absolute;left:3789;top:9625;width:3907;height:2461" type="#_x0000_t75">
              <v:imagedata r:id="rId9" o:title=""/>
            </v:shape>
            <v:shape style="position:absolute;left:3909;top:9505;width:3907;height:2461" type="#_x0000_t75">
              <v:imagedata r:id="rId10" o:title=""/>
            </v:shape>
            <v:shape style="position:absolute;left:2666;top:4463;width:3053;height:2655" type="#_x0000_t75">
              <v:imagedata r:id="rId11" o:title=""/>
            </v:shape>
            <v:shape style="position:absolute;left:2546;top:4343;width:3053;height:2655" type="#_x0000_t75">
              <v:imagedata r:id="rId12" o:title=""/>
            </v:shape>
            <v:shape style="position:absolute;left:8552;top:8050;width:2742;height:2164" type="#_x0000_t75">
              <v:imagedata r:id="rId13" o:title=""/>
            </v:shape>
            <v:shape style="position:absolute;left:8432;top:7930;width:2742;height:2164" type="#_x0000_t75">
              <v:imagedata r:id="rId14" o:title=""/>
            </v:shape>
            <v:shape style="position:absolute;left:7386;top:9767;width:3418;height:2672" type="#_x0000_t75">
              <v:imagedata r:id="rId15" o:title=""/>
            </v:shape>
            <v:shape style="position:absolute;left:7266;top:9647;width:3418;height:2672" type="#_x0000_t75">
              <v:imagedata r:id="rId16" o:title=""/>
            </v:shape>
            <v:shape style="position:absolute;left:5600;top:4465;width:2931;height:2407" type="#_x0000_t75">
              <v:imagedata r:id="rId17" o:title=""/>
            </v:shape>
            <v:shape style="position:absolute;left:5480;top:4345;width:2931;height:2407" type="#_x0000_t75">
              <v:imagedata r:id="rId18" o:title=""/>
            </v:shape>
            <v:shape style="position:absolute;left:7908;top:5656;width:3072;height:2496" type="#_x0000_t75">
              <v:imagedata r:id="rId19" o:title=""/>
            </v:shape>
            <v:shape style="position:absolute;left:8028;top:5536;width:3072;height:2496" type="#_x0000_t75">
              <v:imagedata r:id="rId20" o:title=""/>
            </v:shape>
            <v:shape style="position:absolute;left:4236;top:6530;width:4014;height:3084" type="#_x0000_t75">
              <v:imagedata r:id="rId21" o:title=""/>
            </v:shape>
            <w10:wrap type="none"/>
          </v:group>
        </w:pict>
      </w:r>
      <w:r>
        <w:rPr/>
        <w:pict>
          <v:group style="position:absolute;margin-left:72pt;margin-top:660pt;width:453pt;height:83.75pt;mso-position-horizontal-relative:page;mso-position-vertical-relative:page;z-index:-973" coordorigin="1440,13200" coordsize="9060,1675">
            <v:shape style="position:absolute;left:1440;top:13200;width:9060;height:1675" coordorigin="1440,13200" coordsize="9060,1675" path="m1440,14875l10500,14875,10500,13200,1440,13200,1440,14875xe" filled="f" stroked="t" strokeweight=".75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49.700001pt;width:612pt;height:101.975pt;mso-position-horizontal-relative:page;mso-position-vertical-relative:page;z-index:-972" coordorigin="0,994" coordsize="12240,2040">
            <v:group style="position:absolute;left:0;top:2956;width:12240;height:70" coordorigin="0,2956" coordsize="12240,70">
              <v:shape style="position:absolute;left:0;top:2956;width:12240;height:70" coordorigin="0,2956" coordsize="12240,70" path="m0,3026l12240,3026,12240,2956,0,2956,0,3026xe" filled="t" fillcolor="#4E6028" stroked="f">
                <v:path arrowok="t"/>
                <v:fill/>
              </v:shape>
            </v:group>
            <v:group style="position:absolute;left:0;top:1024;width:12240;height:1932" coordorigin="0,1024" coordsize="12240,1932">
              <v:shape style="position:absolute;left:0;top:1024;width:12240;height:1932" coordorigin="0,1024" coordsize="12240,1932" path="m0,1024l0,2956,12240,2956,12240,1024,0,1024e" filled="t" fillcolor="#9BBA58" stroked="f">
                <v:path arrowok="t"/>
                <v:fill/>
              </v:shape>
            </v:group>
            <v:group style="position:absolute;left:0;top:1024;width:12240;height:1932" coordorigin="0,1024" coordsize="12240,1932">
              <v:shape style="position:absolute;left:0;top:1024;width:12240;height:1932" coordorigin="0,1024" coordsize="12240,1932" path="m172,2956l12412,2956e" filled="f" stroked="t" strokeweight="3pt" strokecolor="#F1F1F1">
                <v:path arrowok="t"/>
              </v:shape>
              <v:shape style="position:absolute;left:0;top:1024;width:12240;height:1932" coordorigin="0,1024" coordsize="12240,1932" path="m12412,1024l172,1024e" filled="f" stroked="t" strokeweight="3pt" strokecolor="#F1F1F1">
                <v:path arrowok="t"/>
              </v:shape>
            </v:group>
            <w10:wrap type="none"/>
          </v:group>
        </w:pic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3"/>
          <w:b/>
          <w:bCs/>
        </w:rPr>
        <w:t>WA</w:t>
      </w:r>
      <w:r>
        <w:rPr>
          <w:rFonts w:ascii="Berlin Sans FB Demi" w:hAnsi="Berlin Sans FB Demi" w:cs="Berlin Sans FB Demi" w:eastAsia="Berlin Sans FB Demi"/>
          <w:sz w:val="38"/>
          <w:szCs w:val="38"/>
          <w:spacing w:val="9"/>
          <w:w w:val="93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3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3"/>
          <w:b/>
          <w:bCs/>
        </w:rPr>
        <w:t>onf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3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3"/>
          <w:b/>
          <w:bCs/>
        </w:rPr>
        <w:t>ren</w:t>
      </w:r>
      <w:r>
        <w:rPr>
          <w:rFonts w:ascii="Berlin Sans FB Demi" w:hAnsi="Berlin Sans FB Demi" w:cs="Berlin Sans FB Demi" w:eastAsia="Berlin Sans FB Demi"/>
          <w:sz w:val="38"/>
          <w:szCs w:val="38"/>
          <w:spacing w:val="-2"/>
          <w:w w:val="93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3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38"/>
          <w:szCs w:val="38"/>
          <w:spacing w:val="23"/>
          <w:w w:val="93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100"/>
          <w:b/>
          <w:bCs/>
        </w:rPr>
        <w:t>of</w:t>
      </w:r>
      <w:r>
        <w:rPr>
          <w:rFonts w:ascii="Berlin Sans FB Demi" w:hAnsi="Berlin Sans FB Demi" w:cs="Berlin Sans FB Demi" w:eastAsia="Berlin Sans FB Demi"/>
          <w:sz w:val="38"/>
          <w:szCs w:val="38"/>
          <w:spacing w:val="-25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8"/>
          <w:szCs w:val="38"/>
          <w:spacing w:val="1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100"/>
          <w:b/>
          <w:bCs/>
        </w:rPr>
        <w:t>he</w:t>
      </w:r>
      <w:r>
        <w:rPr>
          <w:rFonts w:ascii="Berlin Sans FB Demi" w:hAnsi="Berlin Sans FB Demi" w:cs="Berlin Sans FB Demi" w:eastAsia="Berlin Sans FB Demi"/>
          <w:sz w:val="38"/>
          <w:szCs w:val="38"/>
          <w:spacing w:val="-38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38"/>
          <w:szCs w:val="38"/>
          <w:spacing w:val="2"/>
          <w:w w:val="94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v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4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nt</w:t>
      </w:r>
      <w:r>
        <w:rPr>
          <w:rFonts w:ascii="Berlin Sans FB Demi" w:hAnsi="Berlin Sans FB Demi" w:cs="Berlin Sans FB Demi" w:eastAsia="Berlin Sans FB Demi"/>
          <w:sz w:val="38"/>
          <w:szCs w:val="38"/>
          <w:spacing w:val="-2"/>
          <w:w w:val="94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38"/>
          <w:szCs w:val="38"/>
          <w:spacing w:val="1"/>
          <w:w w:val="94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4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ay</w:t>
      </w:r>
      <w:r>
        <w:rPr>
          <w:rFonts w:ascii="Berlin Sans FB Demi" w:hAnsi="Berlin Sans FB Demi" w:cs="Berlin Sans FB Demi" w:eastAsia="Berlin Sans FB Demi"/>
          <w:sz w:val="38"/>
          <w:szCs w:val="38"/>
          <w:spacing w:val="2"/>
          <w:w w:val="94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4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v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4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ntist</w:t>
      </w:r>
      <w:r>
        <w:rPr>
          <w:rFonts w:ascii="Berlin Sans FB Demi" w:hAnsi="Berlin Sans FB Demi" w:cs="Berlin Sans FB Demi" w:eastAsia="Berlin Sans FB Demi"/>
          <w:sz w:val="38"/>
          <w:szCs w:val="38"/>
          <w:spacing w:val="4"/>
          <w:w w:val="94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4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4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38"/>
          <w:szCs w:val="38"/>
          <w:spacing w:val="-1"/>
          <w:w w:val="94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94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38"/>
          <w:szCs w:val="38"/>
          <w:spacing w:val="0"/>
          <w:w w:val="100"/>
        </w:rPr>
      </w:r>
    </w:p>
    <w:p>
      <w:pPr>
        <w:spacing w:before="0" w:after="0" w:line="393" w:lineRule="exact"/>
        <w:ind w:left="669" w:right="491"/>
        <w:jc w:val="center"/>
        <w:rPr>
          <w:rFonts w:ascii="Berlin Sans FB Demi" w:hAnsi="Berlin Sans FB Demi" w:cs="Berlin Sans FB Demi" w:eastAsia="Berlin Sans FB Demi"/>
          <w:sz w:val="36"/>
          <w:szCs w:val="36"/>
        </w:rPr>
      </w:pPr>
      <w:rPr/>
      <w:r>
        <w:rPr>
          <w:rFonts w:ascii="Berlin Sans FB Demi" w:hAnsi="Berlin Sans FB Demi" w:cs="Berlin Sans FB Demi" w:eastAsia="Berlin Sans FB Demi"/>
          <w:sz w:val="36"/>
          <w:szCs w:val="36"/>
          <w:spacing w:val="-1"/>
          <w:w w:val="100"/>
          <w:b/>
          <w:bCs/>
          <w:position w:val="-1"/>
        </w:rPr>
        <w:t>C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HU</w:t>
      </w:r>
      <w:r>
        <w:rPr>
          <w:rFonts w:ascii="Berlin Sans FB Demi" w:hAnsi="Berlin Sans FB Demi" w:cs="Berlin Sans FB Demi" w:eastAsia="Berlin Sans FB Demi"/>
          <w:sz w:val="36"/>
          <w:szCs w:val="36"/>
          <w:spacing w:val="2"/>
          <w:w w:val="100"/>
          <w:b/>
          <w:bCs/>
          <w:position w:val="-1"/>
        </w:rPr>
        <w:t>R</w:t>
      </w:r>
      <w:r>
        <w:rPr>
          <w:rFonts w:ascii="Berlin Sans FB Demi" w:hAnsi="Berlin Sans FB Demi" w:cs="Berlin Sans FB Demi" w:eastAsia="Berlin Sans FB Demi"/>
          <w:sz w:val="36"/>
          <w:szCs w:val="36"/>
          <w:spacing w:val="-1"/>
          <w:w w:val="100"/>
          <w:b/>
          <w:bCs/>
          <w:position w:val="-1"/>
        </w:rPr>
        <w:t>C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H</w:t>
      </w:r>
      <w:r>
        <w:rPr>
          <w:rFonts w:ascii="Berlin Sans FB Demi" w:hAnsi="Berlin Sans FB Demi" w:cs="Berlin Sans FB Demi" w:eastAsia="Berlin Sans FB Demi"/>
          <w:sz w:val="36"/>
          <w:szCs w:val="36"/>
          <w:spacing w:val="1"/>
          <w:w w:val="100"/>
          <w:b/>
          <w:bCs/>
          <w:position w:val="-1"/>
        </w:rPr>
        <w:t> 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PL</w:t>
      </w:r>
      <w:r>
        <w:rPr>
          <w:rFonts w:ascii="Berlin Sans FB Demi" w:hAnsi="Berlin Sans FB Demi" w:cs="Berlin Sans FB Demi" w:eastAsia="Berlin Sans FB Demi"/>
          <w:sz w:val="36"/>
          <w:szCs w:val="36"/>
          <w:spacing w:val="-2"/>
          <w:w w:val="100"/>
          <w:b/>
          <w:bCs/>
          <w:position w:val="-1"/>
        </w:rPr>
        <w:t>A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NT</w:t>
      </w:r>
      <w:r>
        <w:rPr>
          <w:rFonts w:ascii="Berlin Sans FB Demi" w:hAnsi="Berlin Sans FB Demi" w:cs="Berlin Sans FB Demi" w:eastAsia="Berlin Sans FB Demi"/>
          <w:sz w:val="36"/>
          <w:szCs w:val="36"/>
          <w:spacing w:val="-1"/>
          <w:w w:val="100"/>
          <w:b/>
          <w:bCs/>
          <w:position w:val="-1"/>
        </w:rPr>
        <w:t>I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NG</w:t>
      </w:r>
      <w:r>
        <w:rPr>
          <w:rFonts w:ascii="Berlin Sans FB Demi" w:hAnsi="Berlin Sans FB Demi" w:cs="Berlin Sans FB Demi" w:eastAsia="Berlin Sans FB Demi"/>
          <w:sz w:val="36"/>
          <w:szCs w:val="36"/>
          <w:spacing w:val="-8"/>
          <w:w w:val="100"/>
          <w:b/>
          <w:bCs/>
          <w:position w:val="-1"/>
        </w:rPr>
        <w:t> 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FRAM</w:t>
      </w:r>
      <w:r>
        <w:rPr>
          <w:rFonts w:ascii="Berlin Sans FB Demi" w:hAnsi="Berlin Sans FB Demi" w:cs="Berlin Sans FB Demi" w:eastAsia="Berlin Sans FB Demi"/>
          <w:sz w:val="36"/>
          <w:szCs w:val="36"/>
          <w:spacing w:val="-1"/>
          <w:w w:val="100"/>
          <w:b/>
          <w:bCs/>
          <w:position w:val="-1"/>
        </w:rPr>
        <w:t>E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W</w:t>
      </w:r>
      <w:r>
        <w:rPr>
          <w:rFonts w:ascii="Berlin Sans FB Demi" w:hAnsi="Berlin Sans FB Demi" w:cs="Berlin Sans FB Demi" w:eastAsia="Berlin Sans FB Demi"/>
          <w:sz w:val="36"/>
          <w:szCs w:val="36"/>
          <w:spacing w:val="1"/>
          <w:w w:val="100"/>
          <w:b/>
          <w:bCs/>
          <w:position w:val="-1"/>
        </w:rPr>
        <w:t>O</w:t>
      </w:r>
      <w:r>
        <w:rPr>
          <w:rFonts w:ascii="Berlin Sans FB Demi" w:hAnsi="Berlin Sans FB Demi" w:cs="Berlin Sans FB Demi" w:eastAsia="Berlin Sans FB Demi"/>
          <w:sz w:val="36"/>
          <w:szCs w:val="36"/>
          <w:spacing w:val="1"/>
          <w:w w:val="100"/>
          <w:b/>
          <w:bCs/>
          <w:position w:val="-1"/>
        </w:rPr>
        <w:t>R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K</w:t>
      </w:r>
      <w:r>
        <w:rPr>
          <w:rFonts w:ascii="Berlin Sans FB Demi" w:hAnsi="Berlin Sans FB Demi" w:cs="Berlin Sans FB Demi" w:eastAsia="Berlin Sans FB Demi"/>
          <w:sz w:val="36"/>
          <w:szCs w:val="36"/>
          <w:spacing w:val="-18"/>
          <w:w w:val="100"/>
          <w:b/>
          <w:bCs/>
          <w:position w:val="-1"/>
        </w:rPr>
        <w:t> 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99"/>
          <w:b/>
          <w:bCs/>
          <w:position w:val="-1"/>
        </w:rPr>
        <w:t>DOCU</w:t>
      </w:r>
      <w:r>
        <w:rPr>
          <w:rFonts w:ascii="Berlin Sans FB Demi" w:hAnsi="Berlin Sans FB Demi" w:cs="Berlin Sans FB Demi" w:eastAsia="Berlin Sans FB Demi"/>
          <w:sz w:val="36"/>
          <w:szCs w:val="36"/>
          <w:spacing w:val="-2"/>
          <w:w w:val="99"/>
          <w:b/>
          <w:bCs/>
          <w:position w:val="-1"/>
        </w:rPr>
        <w:t>M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b/>
          <w:bCs/>
          <w:position w:val="-1"/>
        </w:rPr>
        <w:t>E</w:t>
      </w:r>
      <w:r>
        <w:rPr>
          <w:rFonts w:ascii="Berlin Sans FB Demi" w:hAnsi="Berlin Sans FB Demi" w:cs="Berlin Sans FB Demi" w:eastAsia="Berlin Sans FB Demi"/>
          <w:sz w:val="36"/>
          <w:szCs w:val="36"/>
          <w:spacing w:val="1"/>
          <w:w w:val="100"/>
          <w:b/>
          <w:bCs/>
          <w:position w:val="-1"/>
        </w:rPr>
        <w:t>N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99"/>
          <w:b/>
          <w:bCs/>
          <w:position w:val="-1"/>
        </w:rPr>
        <w:t>T</w:t>
      </w:r>
      <w:r>
        <w:rPr>
          <w:rFonts w:ascii="Berlin Sans FB Demi" w:hAnsi="Berlin Sans FB Demi" w:cs="Berlin Sans FB Demi" w:eastAsia="Berlin Sans FB Demi"/>
          <w:sz w:val="36"/>
          <w:szCs w:val="36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76" w:lineRule="auto"/>
        <w:ind w:left="95" w:right="199"/>
        <w:jc w:val="center"/>
        <w:rPr>
          <w:rFonts w:ascii="Tempus Sans ITC" w:hAnsi="Tempus Sans ITC" w:cs="Tempus Sans ITC" w:eastAsia="Tempus Sans ITC"/>
          <w:sz w:val="24"/>
          <w:szCs w:val="24"/>
        </w:rPr>
      </w:pPr>
      <w:rPr/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g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ne</w:t>
      </w:r>
      <w:r>
        <w:rPr>
          <w:rFonts w:ascii="Tempus Sans ITC" w:hAnsi="Tempus Sans ITC" w:cs="Tempus Sans ITC" w:eastAsia="Tempus Sans ITC"/>
          <w:sz w:val="24"/>
          <w:szCs w:val="24"/>
          <w:spacing w:val="-4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y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ur</w:t>
      </w:r>
      <w:r>
        <w:rPr>
          <w:rFonts w:ascii="Tempus Sans ITC" w:hAnsi="Tempus Sans ITC" w:cs="Tempus Sans ITC" w:eastAsia="Tempus Sans ITC"/>
          <w:sz w:val="24"/>
          <w:szCs w:val="24"/>
          <w:spacing w:val="-7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g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b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2"/>
          <w:w w:val="100"/>
        </w:rPr>
        <w:t>u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d</w:t>
      </w:r>
      <w:r>
        <w:rPr>
          <w:rFonts w:ascii="Tempus Sans ITC" w:hAnsi="Tempus Sans ITC" w:cs="Tempus Sans ITC" w:eastAsia="Tempus Sans ITC"/>
          <w:sz w:val="24"/>
          <w:szCs w:val="24"/>
          <w:spacing w:val="-11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workp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l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-8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be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ng</w:t>
      </w:r>
      <w:r>
        <w:rPr>
          <w:rFonts w:ascii="Tempus Sans ITC" w:hAnsi="Tempus Sans ITC" w:cs="Tempus Sans ITC" w:eastAsia="Tempus Sans ITC"/>
          <w:sz w:val="24"/>
          <w:szCs w:val="24"/>
          <w:spacing w:val="-6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nsf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rm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d</w:t>
      </w:r>
      <w:r>
        <w:rPr>
          <w:rFonts w:ascii="Tempus Sans ITC" w:hAnsi="Tempus Sans ITC" w:cs="Tempus Sans ITC" w:eastAsia="Tempus Sans ITC"/>
          <w:sz w:val="24"/>
          <w:szCs w:val="24"/>
          <w:spacing w:val="-9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u</w:t>
      </w:r>
      <w:r>
        <w:rPr>
          <w:rFonts w:ascii="Tempus Sans ITC" w:hAnsi="Tempus Sans ITC" w:cs="Tempus Sans ITC" w:eastAsia="Tempus Sans ITC"/>
          <w:sz w:val="24"/>
          <w:szCs w:val="24"/>
          <w:spacing w:val="2"/>
          <w:w w:val="100"/>
        </w:rPr>
        <w:t>g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-6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2"/>
          <w:w w:val="100"/>
        </w:rPr>
        <w:t>p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wer</w:t>
      </w:r>
      <w:r>
        <w:rPr>
          <w:rFonts w:ascii="Tempus Sans ITC" w:hAnsi="Tempus Sans ITC" w:cs="Tempus Sans ITC" w:eastAsia="Tempus Sans ITC"/>
          <w:sz w:val="24"/>
          <w:szCs w:val="24"/>
          <w:spacing w:val="-7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99"/>
        </w:rPr>
        <w:t>nd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99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p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-6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f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J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u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.</w:t>
      </w:r>
      <w:r>
        <w:rPr>
          <w:rFonts w:ascii="Tempus Sans ITC" w:hAnsi="Tempus Sans ITC" w:cs="Tempus Sans ITC" w:eastAsia="Tempus Sans ITC"/>
          <w:sz w:val="24"/>
          <w:szCs w:val="24"/>
          <w:spacing w:val="56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g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ne</w:t>
      </w:r>
      <w:r>
        <w:rPr>
          <w:rFonts w:ascii="Tempus Sans ITC" w:hAnsi="Tempus Sans ITC" w:cs="Tempus Sans ITC" w:eastAsia="Tempus Sans ITC"/>
          <w:sz w:val="24"/>
          <w:szCs w:val="24"/>
          <w:spacing w:val="-3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y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ur</w:t>
      </w:r>
      <w:r>
        <w:rPr>
          <w:rFonts w:ascii="Tempus Sans ITC" w:hAnsi="Tempus Sans ITC" w:cs="Tempus Sans ITC" w:eastAsia="Tempus Sans ITC"/>
          <w:sz w:val="24"/>
          <w:szCs w:val="24"/>
          <w:spacing w:val="-5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sch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l</w:t>
      </w:r>
      <w:r>
        <w:rPr>
          <w:rFonts w:ascii="Tempus Sans ITC" w:hAnsi="Tempus Sans ITC" w:cs="Tempus Sans ITC" w:eastAsia="Tempus Sans ITC"/>
          <w:sz w:val="24"/>
          <w:szCs w:val="24"/>
          <w:spacing w:val="-7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or</w:t>
      </w:r>
      <w:r>
        <w:rPr>
          <w:rFonts w:ascii="Tempus Sans ITC" w:hAnsi="Tempus Sans ITC" w:cs="Tempus Sans ITC" w:eastAsia="Tempus Sans ITC"/>
          <w:sz w:val="24"/>
          <w:szCs w:val="24"/>
          <w:spacing w:val="-4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un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v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ity</w:t>
      </w:r>
      <w:r>
        <w:rPr>
          <w:rFonts w:ascii="Tempus Sans ITC" w:hAnsi="Tempus Sans ITC" w:cs="Tempus Sans ITC" w:eastAsia="Tempus Sans ITC"/>
          <w:sz w:val="24"/>
          <w:szCs w:val="24"/>
          <w:spacing w:val="-9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be</w:t>
      </w:r>
      <w:r>
        <w:rPr>
          <w:rFonts w:ascii="Tempus Sans ITC" w:hAnsi="Tempus Sans ITC" w:cs="Tempus Sans ITC" w:eastAsia="Tempus Sans ITC"/>
          <w:sz w:val="24"/>
          <w:szCs w:val="24"/>
          <w:spacing w:val="2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n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g</w:t>
      </w:r>
      <w:r>
        <w:rPr>
          <w:rFonts w:ascii="Tempus Sans ITC" w:hAnsi="Tempus Sans ITC" w:cs="Tempus Sans ITC" w:eastAsia="Tempus Sans ITC"/>
          <w:sz w:val="24"/>
          <w:szCs w:val="24"/>
          <w:spacing w:val="-9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p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ion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te</w:t>
      </w:r>
      <w:r>
        <w:rPr>
          <w:rFonts w:ascii="Tempus Sans ITC" w:hAnsi="Tempus Sans ITC" w:cs="Tempus Sans ITC" w:eastAsia="Tempus Sans ITC"/>
          <w:sz w:val="24"/>
          <w:szCs w:val="24"/>
          <w:spacing w:val="-7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b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ut</w:t>
      </w:r>
      <w:r>
        <w:rPr>
          <w:rFonts w:ascii="Tempus Sans ITC" w:hAnsi="Tempus Sans ITC" w:cs="Tempus Sans ITC" w:eastAsia="Tempus Sans ITC"/>
          <w:sz w:val="24"/>
          <w:szCs w:val="24"/>
          <w:spacing w:val="-5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2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99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K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n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gd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-6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f</w:t>
      </w:r>
      <w:r>
        <w:rPr>
          <w:rFonts w:ascii="Tempus Sans ITC" w:hAnsi="Tempus Sans ITC" w:cs="Tempus Sans ITC" w:eastAsia="Tempus Sans ITC"/>
          <w:sz w:val="24"/>
          <w:szCs w:val="24"/>
          <w:spacing w:val="-3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G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d.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is</w:t>
      </w:r>
      <w:r>
        <w:rPr>
          <w:rFonts w:ascii="Tempus Sans ITC" w:hAnsi="Tempus Sans ITC" w:cs="Tempus Sans ITC" w:eastAsia="Tempus Sans ITC"/>
          <w:sz w:val="24"/>
          <w:szCs w:val="24"/>
          <w:spacing w:val="-4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is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-3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just</w:t>
      </w:r>
      <w:r>
        <w:rPr>
          <w:rFonts w:ascii="Tempus Sans ITC" w:hAnsi="Tempus Sans ITC" w:cs="Tempus Sans ITC" w:eastAsia="Tempus Sans ITC"/>
          <w:sz w:val="24"/>
          <w:szCs w:val="24"/>
          <w:spacing w:val="-3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2"/>
          <w:w w:val="100"/>
        </w:rPr>
        <w:t>d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re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-3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-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-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it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</w:t>
      </w:r>
      <w:r>
        <w:rPr>
          <w:rFonts w:ascii="Tempus Sans ITC" w:hAnsi="Tempus Sans ITC" w:cs="Tempus Sans ITC" w:eastAsia="Tempus Sans ITC"/>
          <w:sz w:val="24"/>
          <w:szCs w:val="24"/>
          <w:spacing w:val="-3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be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-5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re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l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ty</w:t>
      </w:r>
      <w:r>
        <w:rPr>
          <w:rFonts w:ascii="Tempus Sans ITC" w:hAnsi="Tempus Sans ITC" w:cs="Tempus Sans ITC" w:eastAsia="Tempus Sans ITC"/>
          <w:sz w:val="24"/>
          <w:szCs w:val="24"/>
          <w:spacing w:val="-6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-3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y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u</w:t>
      </w:r>
      <w:r>
        <w:rPr>
          <w:rFonts w:ascii="Tempus Sans ITC" w:hAnsi="Tempus Sans ITC" w:cs="Tempus Sans ITC" w:eastAsia="Tempus Sans ITC"/>
          <w:sz w:val="24"/>
          <w:szCs w:val="24"/>
          <w:spacing w:val="-4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join</w:t>
      </w:r>
      <w:r>
        <w:rPr>
          <w:rFonts w:ascii="Tempus Sans ITC" w:hAnsi="Tempus Sans ITC" w:cs="Tempus Sans ITC" w:eastAsia="Tempus Sans ITC"/>
          <w:sz w:val="24"/>
          <w:szCs w:val="24"/>
          <w:spacing w:val="-4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99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dv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nt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st</w:t>
      </w:r>
      <w:r>
        <w:rPr>
          <w:rFonts w:ascii="Tempus Sans ITC" w:hAnsi="Tempus Sans ITC" w:cs="Tempus Sans ITC" w:eastAsia="Tempus Sans ITC"/>
          <w:sz w:val="24"/>
          <w:szCs w:val="24"/>
          <w:spacing w:val="-8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u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h</w:t>
      </w:r>
      <w:r>
        <w:rPr>
          <w:rFonts w:ascii="Tempus Sans ITC" w:hAnsi="Tempus Sans ITC" w:cs="Tempus Sans ITC" w:eastAsia="Tempus Sans ITC"/>
          <w:sz w:val="24"/>
          <w:szCs w:val="24"/>
          <w:spacing w:val="-7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p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l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nt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ng</w:t>
      </w:r>
      <w:r>
        <w:rPr>
          <w:rFonts w:ascii="Tempus Sans ITC" w:hAnsi="Tempus Sans ITC" w:cs="Tempus Sans ITC" w:eastAsia="Tempus Sans ITC"/>
          <w:sz w:val="24"/>
          <w:szCs w:val="24"/>
          <w:spacing w:val="-7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v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m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nt</w:t>
      </w:r>
      <w:r>
        <w:rPr>
          <w:rFonts w:ascii="Tempus Sans ITC" w:hAnsi="Tempus Sans ITC" w:cs="Tempus Sans ITC" w:eastAsia="Tempus Sans ITC"/>
          <w:sz w:val="24"/>
          <w:szCs w:val="24"/>
          <w:spacing w:val="-5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c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-2"/>
          <w:w w:val="100"/>
        </w:rPr>
        <w:t>o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ss</w:t>
      </w:r>
      <w:r>
        <w:rPr>
          <w:rFonts w:ascii="Tempus Sans ITC" w:hAnsi="Tempus Sans ITC" w:cs="Tempus Sans ITC" w:eastAsia="Tempus Sans ITC"/>
          <w:sz w:val="24"/>
          <w:szCs w:val="24"/>
          <w:spacing w:val="-5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We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100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e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rn</w:t>
      </w:r>
      <w:r>
        <w:rPr>
          <w:rFonts w:ascii="Tempus Sans ITC" w:hAnsi="Tempus Sans ITC" w:cs="Tempus Sans ITC" w:eastAsia="Tempus Sans ITC"/>
          <w:sz w:val="24"/>
          <w:szCs w:val="24"/>
          <w:spacing w:val="-5"/>
          <w:w w:val="100"/>
        </w:rPr>
        <w:t> 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99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99"/>
        </w:rPr>
        <w:t>u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99"/>
        </w:rPr>
        <w:t>s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99"/>
        </w:rPr>
        <w:t>t</w:t>
      </w:r>
      <w:r>
        <w:rPr>
          <w:rFonts w:ascii="Tempus Sans ITC" w:hAnsi="Tempus Sans ITC" w:cs="Tempus Sans ITC" w:eastAsia="Tempus Sans ITC"/>
          <w:sz w:val="24"/>
          <w:szCs w:val="24"/>
          <w:spacing w:val="-1"/>
          <w:w w:val="99"/>
        </w:rPr>
        <w:t>r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99"/>
        </w:rPr>
        <w:t>l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99"/>
        </w:rPr>
        <w:t>i</w:t>
      </w:r>
      <w:r>
        <w:rPr>
          <w:rFonts w:ascii="Tempus Sans ITC" w:hAnsi="Tempus Sans ITC" w:cs="Tempus Sans ITC" w:eastAsia="Tempus Sans ITC"/>
          <w:sz w:val="24"/>
          <w:szCs w:val="24"/>
          <w:spacing w:val="1"/>
          <w:w w:val="100"/>
        </w:rPr>
        <w:t>a</w:t>
      </w:r>
      <w:r>
        <w:rPr>
          <w:rFonts w:ascii="Tempus Sans ITC" w:hAnsi="Tempus Sans ITC" w:cs="Tempus Sans ITC" w:eastAsia="Tempus Sans ITC"/>
          <w:sz w:val="24"/>
          <w:szCs w:val="24"/>
          <w:spacing w:val="0"/>
          <w:w w:val="100"/>
        </w:rPr>
        <w:t>.</w:t>
      </w:r>
    </w:p>
    <w:p>
      <w:pPr>
        <w:jc w:val="center"/>
        <w:spacing w:after="0"/>
        <w:sectPr>
          <w:type w:val="continuous"/>
          <w:pgSz w:w="12240" w:h="15840"/>
          <w:pgMar w:top="1460" w:bottom="280" w:left="1540" w:right="1720"/>
        </w:sectPr>
      </w:pPr>
      <w:rPr/>
    </w:p>
    <w:p>
      <w:pPr>
        <w:spacing w:before="73" w:after="0" w:line="240" w:lineRule="auto"/>
        <w:ind w:left="3187" w:right="3150"/>
        <w:jc w:val="center"/>
        <w:rPr>
          <w:rFonts w:ascii="Berlin Sans FB Demi" w:hAnsi="Berlin Sans FB Demi" w:cs="Berlin Sans FB Demi" w:eastAsia="Berlin Sans FB Demi"/>
          <w:sz w:val="32"/>
          <w:szCs w:val="32"/>
        </w:rPr>
      </w:pPr>
      <w:rPr/>
      <w:r>
        <w:rPr>
          <w:rFonts w:ascii="Berlin Sans FB Demi" w:hAnsi="Berlin Sans FB Demi" w:cs="Berlin Sans FB Demi" w:eastAsia="Berlin Sans FB Demi"/>
          <w:sz w:val="32"/>
          <w:szCs w:val="32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32"/>
          <w:szCs w:val="32"/>
          <w:spacing w:val="-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32"/>
          <w:szCs w:val="32"/>
          <w:spacing w:val="0"/>
          <w:w w:val="100"/>
          <w:b/>
          <w:bCs/>
        </w:rPr>
        <w:t>BLE</w:t>
      </w:r>
      <w:r>
        <w:rPr>
          <w:rFonts w:ascii="Berlin Sans FB Demi" w:hAnsi="Berlin Sans FB Demi" w:cs="Berlin Sans FB Demi" w:eastAsia="Berlin Sans FB Demi"/>
          <w:sz w:val="32"/>
          <w:szCs w:val="32"/>
          <w:spacing w:val="-8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2"/>
          <w:szCs w:val="32"/>
          <w:spacing w:val="0"/>
          <w:w w:val="100"/>
          <w:b/>
          <w:bCs/>
        </w:rPr>
        <w:t>OF</w:t>
      </w:r>
      <w:r>
        <w:rPr>
          <w:rFonts w:ascii="Berlin Sans FB Demi" w:hAnsi="Berlin Sans FB Demi" w:cs="Berlin Sans FB Demi" w:eastAsia="Berlin Sans FB Demi"/>
          <w:sz w:val="32"/>
          <w:szCs w:val="32"/>
          <w:spacing w:val="-4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32"/>
          <w:szCs w:val="32"/>
          <w:spacing w:val="0"/>
          <w:w w:val="99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32"/>
          <w:szCs w:val="32"/>
          <w:spacing w:val="2"/>
          <w:w w:val="99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32"/>
          <w:szCs w:val="32"/>
          <w:spacing w:val="0"/>
          <w:w w:val="99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32"/>
          <w:szCs w:val="32"/>
          <w:spacing w:val="2"/>
          <w:w w:val="99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32"/>
          <w:szCs w:val="32"/>
          <w:spacing w:val="0"/>
          <w:w w:val="99"/>
          <w:b/>
          <w:bCs/>
        </w:rPr>
        <w:t>ENTS</w:t>
      </w:r>
      <w:r>
        <w:rPr>
          <w:rFonts w:ascii="Berlin Sans FB Demi" w:hAnsi="Berlin Sans FB Demi" w:cs="Berlin Sans FB Demi" w:eastAsia="Berlin Sans FB Demi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24" w:right="382" w:firstLine="-7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ent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overvi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ters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i/>
        </w:rPr>
        <w:t>rt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ps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tion</w:t>
      </w:r>
      <w:r>
        <w:rPr>
          <w:rFonts w:ascii="Calibri" w:hAnsi="Calibri" w:cs="Calibri" w:eastAsia="Calibri"/>
          <w:sz w:val="24"/>
          <w:szCs w:val="24"/>
          <w:spacing w:val="-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eve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dven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enc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9" w:lineRule="exact"/>
        <w:ind w:left="3706" w:right="3664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99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99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ckgr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Pla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13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Get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St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ted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19"/>
          <w:w w:val="99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7"/>
          <w:w w:val="99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tact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ta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21"/>
          <w:w w:val="99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72.470001pt;margin-top:101.405777pt;width:267.030pt;height:75.87pt;mso-position-horizontal-relative:page;mso-position-vertical-relative:paragraph;z-index:-971" coordorigin="3449,2028" coordsize="5341,1517">
            <v:group style="position:absolute;left:3504;top:2072;width:5233;height:182" coordorigin="3504,2072" coordsize="5233,182">
              <v:shape style="position:absolute;left:3504;top:2072;width:5233;height:182" coordorigin="3504,2072" coordsize="5233,182" path="m3504,2255l8737,2255,8737,2072,3504,2072,3504,2255e" filled="t" fillcolor="#D9D9D9" stroked="f">
                <v:path arrowok="t"/>
                <v:fill/>
              </v:shape>
            </v:group>
            <v:group style="position:absolute;left:3519;top:2255;width:2;height:1049" coordorigin="3519,2255" coordsize="2,1049">
              <v:shape style="position:absolute;left:3519;top:2255;width:2;height:1049" coordorigin="3519,2255" coordsize="0,1049" path="m3519,2255l3519,3304e" filled="f" stroked="t" strokeweight="1.54pt" strokecolor="#D9D9D9">
                <v:path arrowok="t"/>
              </v:shape>
            </v:group>
            <v:group style="position:absolute;left:8723;top:2255;width:2;height:1049" coordorigin="8723,2255" coordsize="2,1049">
              <v:shape style="position:absolute;left:8723;top:2255;width:2;height:1049" coordorigin="8723,2255" coordsize="0,1049" path="m8723,2255l8723,3304e" filled="f" stroked="t" strokeweight="1.54pt" strokecolor="#D9D9D9">
                <v:path arrowok="t"/>
              </v:shape>
            </v:group>
            <v:group style="position:absolute;left:3504;top:3304;width:5233;height:182" coordorigin="3504,3304" coordsize="5233,182">
              <v:shape style="position:absolute;left:3504;top:3304;width:5233;height:182" coordorigin="3504,3304" coordsize="5233,182" path="m3504,3486l8737,3486,8737,3304,3504,3304,3504,3486e" filled="t" fillcolor="#D9D9D9" stroked="f">
                <v:path arrowok="t"/>
                <v:fill/>
              </v:shape>
            </v:group>
            <v:group style="position:absolute;left:3533;top:2255;width:5175;height:269" coordorigin="3533,2255" coordsize="5175,269">
              <v:shape style="position:absolute;left:3533;top:2255;width:5175;height:269" coordorigin="3533,2255" coordsize="5175,269" path="m3533,2524l8709,2524,8709,2255,3533,2255,3533,2524e" filled="t" fillcolor="#D9D9D9" stroked="f">
                <v:path arrowok="t"/>
                <v:fill/>
              </v:shape>
            </v:group>
            <v:group style="position:absolute;left:3533;top:2524;width:5175;height:269" coordorigin="3533,2524" coordsize="5175,269">
              <v:shape style="position:absolute;left:3533;top:2524;width:5175;height:269" coordorigin="3533,2524" coordsize="5175,269" path="m3533,2792l8709,2792,8709,2524,3533,2524,3533,2792e" filled="t" fillcolor="#D9D9D9" stroked="f">
                <v:path arrowok="t"/>
                <v:fill/>
              </v:shape>
            </v:group>
            <v:group style="position:absolute;left:3533;top:2792;width:5175;height:269" coordorigin="3533,2792" coordsize="5175,269">
              <v:shape style="position:absolute;left:3533;top:2792;width:5175;height:269" coordorigin="3533,2792" coordsize="5175,269" path="m3533,3061l8709,3061,8709,2792,3533,2792,3533,3061e" filled="t" fillcolor="#D9D9D9" stroked="f">
                <v:path arrowok="t"/>
                <v:fill/>
              </v:shape>
            </v:group>
            <v:group style="position:absolute;left:3533;top:3061;width:5175;height:242" coordorigin="3533,3061" coordsize="5175,242">
              <v:shape style="position:absolute;left:3533;top:3061;width:5175;height:242" coordorigin="3533,3061" coordsize="5175,242" path="m3533,3304l8709,3304,8709,3061,3533,3061,3533,3304e" filled="t" fillcolor="#D9D9D9" stroked="f">
                <v:path arrowok="t"/>
                <v:fill/>
              </v:shape>
            </v:group>
            <v:group style="position:absolute;left:3466;top:2045;width:5307;height:2" coordorigin="3466,2045" coordsize="5307,2">
              <v:shape style="position:absolute;left:3466;top:2045;width:5307;height:2" coordorigin="3466,2045" coordsize="5307,0" path="m3466,2045l8773,2045e" filled="f" stroked="t" strokeweight="1.66pt" strokecolor="#BEBEBE">
                <v:path arrowok="t"/>
              </v:shape>
            </v:group>
            <v:group style="position:absolute;left:3466;top:3499;width:5307;height:31" coordorigin="3466,3499" coordsize="5307,31">
              <v:shape style="position:absolute;left:3466;top:3499;width:5307;height:31" coordorigin="3466,3499" coordsize="5307,31" path="m3466,3530l8773,3530,8773,3499,3466,3499,3466,3530xe" filled="t" fillcolor="#BEBEBE" stroked="f">
                <v:path arrowok="t"/>
                <v:fill/>
              </v:shape>
            </v:group>
            <v:group style="position:absolute;left:3459;top:3528;width:5322;height:4" coordorigin="3459,3528" coordsize="5322,4">
              <v:shape style="position:absolute;left:3459;top:3528;width:5322;height:4" coordorigin="3459,3528" coordsize="5322,4" path="m3459,3533l8781,3533,8781,3528,3459,3528,3459,3533xe" filled="t" fillcolor="#BEBEBE" stroked="f">
                <v:path arrowok="t"/>
                <v:fill/>
              </v:shape>
            </v:group>
            <v:group style="position:absolute;left:3488;top:3470;width:5264;height:2" coordorigin="3488,3470" coordsize="5264,2">
              <v:shape style="position:absolute;left:3488;top:3470;width:5264;height:2" coordorigin="3488,3470" coordsize="5264,0" path="m3488,3470l8752,3470e" filled="f" stroked="t" strokeweight="1.66pt" strokecolor="#D9D9D9">
                <v:path arrowok="t"/>
              </v:shape>
            </v:group>
            <v:group style="position:absolute;left:3488;top:2074;width:5264;height:33" coordorigin="3488,2074" coordsize="5264,33">
              <v:shape style="position:absolute;left:3488;top:2074;width:5264;height:33" coordorigin="3488,2074" coordsize="5264,33" path="m3488,2107l8752,2107,8752,2074,3488,2074,3488,2107xe" filled="t" fillcolor="#D9D9D9" stroked="f">
                <v:path arrowok="t"/>
                <v:fill/>
              </v:shape>
            </v:group>
            <v:group style="position:absolute;left:3495;top:2075;width:2;height:1411" coordorigin="3495,2075" coordsize="2,1411">
              <v:shape style="position:absolute;left:3495;top:2075;width:2;height:1411" coordorigin="3495,2075" coordsize="0,1411" path="m3495,2075l3495,3486e" filled="f" stroked="t" strokeweight=".82pt" strokecolor="#FFFFFF">
                <v:path arrowok="t"/>
              </v:shape>
            </v:group>
            <v:group style="position:absolute;left:3473;top:2050;width:2;height:1462" coordorigin="3473,2050" coordsize="2,1462">
              <v:shape style="position:absolute;left:3473;top:2050;width:2;height:1462" coordorigin="3473,2050" coordsize="0,1462" path="m3473,2050l3473,3511e" filled="f" stroked="t" strokeweight="1.54pt" strokecolor="#BEBEBE">
                <v:path arrowok="t"/>
              </v:shape>
            </v:group>
            <v:group style="position:absolute;left:8745;top:2075;width:2;height:1411" coordorigin="8745,2075" coordsize="2,1411">
              <v:shape style="position:absolute;left:8745;top:2075;width:2;height:1411" coordorigin="8745,2075" coordsize="0,1411" path="m8745,2075l8745,3486e" filled="f" stroked="t" strokeweight=".82pt" strokecolor="#FFFFFF">
                <v:path arrowok="t"/>
              </v:shape>
            </v:group>
            <v:group style="position:absolute;left:8766;top:2050;width:2;height:1462" coordorigin="8766,2050" coordsize="2,1462">
              <v:shape style="position:absolute;left:8766;top:2050;width:2;height:1462" coordorigin="8766,2050" coordsize="0,1462" path="m8766,2050l8766,3511e" filled="f" stroked="t" strokeweight="1.54pt" strokecolor="#BEBEBE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ces.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23"/>
          <w:w w:val="99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..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2190" w:right="215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“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tch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z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som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you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240" w:lineRule="auto"/>
        <w:ind w:left="3935" w:right="389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(H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k</w:t>
      </w:r>
      <w:r>
        <w:rPr>
          <w:rFonts w:ascii="Calibri" w:hAnsi="Calibri" w:cs="Calibri" w:eastAsia="Calibri"/>
          <w:sz w:val="20"/>
          <w:szCs w:val="20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1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: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99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99"/>
          <w:i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99"/>
          <w:i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99"/>
          <w:i/>
        </w:rPr>
        <w:t>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NumType w:start="2"/>
          <w:pgMar w:footer="424" w:header="0" w:top="920" w:bottom="620" w:left="1340" w:right="1360"/>
          <w:footerReference w:type="default" r:id="rId22"/>
          <w:pgSz w:w="12240" w:h="1584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538.349976pt;margin-top:31.35pt;width:44.65pt;height:717.65pt;mso-position-horizontal-relative:page;mso-position-vertical-relative:page;z-index:-967" coordorigin="10767,627" coordsize="893,14353">
            <v:group style="position:absolute;left:10797;top:657;width:833;height:14293" coordorigin="10797,657" coordsize="833,14293">
              <v:shape style="position:absolute;left:10797;top:657;width:833;height:14293" coordorigin="10797,657" coordsize="833,14293" path="m11630,796l11614,731,11571,682,11510,658,10936,657,10913,659,10853,685,10811,735,10797,14811,10799,14834,10825,14894,10875,14936,11491,14950,11514,14948,11574,14922,11616,14872,11630,796xe" filled="f" stroked="t" strokeweight="3pt" strokecolor="#9BBA58">
                <v:path arrowok="t"/>
              </v:shape>
            </v:group>
            <v:group style="position:absolute;left:11488;top:763;width:2;height:14088" coordorigin="11488,763" coordsize="2,14088">
              <v:shape style="position:absolute;left:11488;top:763;width:2;height:14088" coordorigin="11488,763" coordsize="0,14088" path="m11488,763l11488,14851e" filled="f" stroked="t" strokeweight="1.05996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264221pt;margin-top:48.32pt;width:15.660903pt;height:293.524076pt;mso-position-horizontal-relative:page;mso-position-vertical-relative:page;z-index:-966" type="#_x0000_t202" filled="f" stroked="f">
            <v:textbox inset="0,0,0,0" style="layout-flow:vertical">
              <w:txbxContent>
                <w:p>
                  <w:pPr>
                    <w:spacing w:before="0" w:after="0" w:line="299" w:lineRule="exact"/>
                    <w:ind w:left="20" w:right="-61"/>
                    <w:jc w:val="left"/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</w:rPr>
                  </w:pPr>
                  <w:rPr/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2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C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"/>
                      <w:w w:val="95"/>
                      <w:b/>
                      <w:bCs/>
                    </w:rPr>
                    <w:t>O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95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FE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"/>
                      <w:w w:val="95"/>
                      <w:b/>
                      <w:bCs/>
                    </w:rPr>
                    <w:t>R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E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95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CE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5"/>
                      <w:w w:val="95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BACKG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R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O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"/>
                      <w:w w:val="95"/>
                      <w:b/>
                      <w:bCs/>
                    </w:rPr>
                    <w:t>U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95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D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7"/>
                      <w:w w:val="95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I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96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3"/>
                      <w:w w:val="96"/>
                      <w:b/>
                      <w:bCs/>
                    </w:rPr>
                    <w:t>F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6"/>
                      <w:b/>
                      <w:bCs/>
                    </w:rPr>
                    <w:t>OR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96"/>
                      <w:b/>
                      <w:bCs/>
                    </w:rPr>
                    <w:t>M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A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T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I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O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6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00" w:right="-20"/>
        <w:jc w:val="left"/>
        <w:rPr>
          <w:rFonts w:ascii="Berlin Sans FB Demi" w:hAnsi="Berlin Sans FB Demi" w:cs="Berlin Sans FB Demi" w:eastAsia="Berlin Sans FB Demi"/>
          <w:sz w:val="26"/>
          <w:szCs w:val="26"/>
        </w:rPr>
      </w:pPr>
      <w:rPr/>
      <w:r>
        <w:rPr/>
        <w:pict>
          <v:shape style="position:absolute;margin-left:354.75pt;margin-top:-12.01388pt;width:174.75pt;height:134.050pt;mso-position-horizontal-relative:page;mso-position-vertical-relative:paragraph;z-index:-970" type="#_x0000_t75">
            <v:imagedata r:id="rId23" o:title=""/>
          </v:shape>
        </w:pic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  <w:b/>
          <w:bCs/>
        </w:rPr>
        <w:t>ABO</w:t>
      </w:r>
      <w:r>
        <w:rPr>
          <w:rFonts w:ascii="Berlin Sans FB Demi" w:hAnsi="Berlin Sans FB Demi" w:cs="Berlin Sans FB Demi" w:eastAsia="Berlin Sans FB Demi"/>
          <w:sz w:val="26"/>
          <w:szCs w:val="26"/>
          <w:spacing w:val="1"/>
          <w:w w:val="100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6"/>
          <w:szCs w:val="26"/>
          <w:spacing w:val="-9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6"/>
          <w:szCs w:val="26"/>
          <w:spacing w:val="-1"/>
          <w:w w:val="100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2" w:lineRule="auto"/>
        <w:ind w:left="100" w:right="391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th-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9" w:after="0" w:line="231" w:lineRule="auto"/>
        <w:ind w:left="100" w:right="388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72" w:lineRule="exact"/>
        <w:ind w:left="100" w:right="52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WA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“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”)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xists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leaders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333333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trat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deliv</w:t>
      </w:r>
      <w:r>
        <w:rPr>
          <w:rFonts w:ascii="Calibri" w:hAnsi="Calibri" w:cs="Calibri" w:eastAsia="Calibri"/>
          <w:sz w:val="22"/>
          <w:szCs w:val="22"/>
          <w:color w:val="333333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color w:val="333333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try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inst</w:t>
      </w:r>
      <w:r>
        <w:rPr>
          <w:rFonts w:ascii="Calibri" w:hAnsi="Calibri" w:cs="Calibri" w:eastAsia="Calibri"/>
          <w:sz w:val="22"/>
          <w:szCs w:val="22"/>
          <w:color w:val="333333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tuti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333333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procla</w:t>
      </w:r>
      <w:r>
        <w:rPr>
          <w:rFonts w:ascii="Calibri" w:hAnsi="Calibri" w:cs="Calibri" w:eastAsia="Calibri"/>
          <w:sz w:val="22"/>
          <w:szCs w:val="22"/>
          <w:color w:val="333333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erlast</w:t>
      </w:r>
      <w:r>
        <w:rPr>
          <w:rFonts w:ascii="Calibri" w:hAnsi="Calibri" w:cs="Calibri" w:eastAsia="Calibri"/>
          <w:sz w:val="22"/>
          <w:szCs w:val="22"/>
          <w:color w:val="333333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333333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</w:rPr>
        <w:t>spe</w:t>
      </w:r>
      <w:r>
        <w:rPr>
          <w:rFonts w:ascii="Calibri" w:hAnsi="Calibri" w:cs="Calibri" w:eastAsia="Calibri"/>
          <w:sz w:val="22"/>
          <w:szCs w:val="22"/>
          <w:color w:val="333333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333333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22"/>
          <w:szCs w:val="22"/>
          <w:color w:val="333333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5461"/>
        <w:jc w:val="both"/>
        <w:rPr>
          <w:rFonts w:ascii="Calibri" w:hAnsi="Calibri" w:cs="Calibri" w:eastAsia="Calibri"/>
          <w:sz w:val="13"/>
          <w:szCs w:val="13"/>
        </w:rPr>
      </w:pPr>
      <w:rPr/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2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020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V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on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of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5"/>
          <w:szCs w:val="25"/>
          <w:spacing w:val="-2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WA</w:t>
      </w:r>
      <w:r>
        <w:rPr>
          <w:rFonts w:ascii="Berlin Sans FB Demi" w:hAnsi="Berlin Sans FB Demi" w:cs="Berlin Sans FB Demi" w:eastAsia="Berlin Sans FB Demi"/>
          <w:sz w:val="25"/>
          <w:szCs w:val="25"/>
          <w:spacing w:val="-2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f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ren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5"/>
          <w:szCs w:val="25"/>
          <w:spacing w:val="-4"/>
          <w:w w:val="95"/>
          <w:b/>
          <w:bCs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  <w:i/>
          <w:position w:val="10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0"/>
        </w:rPr>
      </w:r>
    </w:p>
    <w:p>
      <w:pPr>
        <w:spacing w:before="2" w:after="0" w:line="238" w:lineRule="auto"/>
        <w:ind w:left="100" w:right="34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0" w:lineRule="atLeast"/>
        <w:ind w:left="100" w:right="35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enth-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Jesus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76" w:lineRule="auto"/>
        <w:ind w:left="1571" w:right="156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“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sus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ving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t,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5" w:lineRule="exact"/>
        <w:ind w:left="1712" w:right="170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ke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”</w:t>
      </w:r>
      <w:r>
        <w:rPr>
          <w:rFonts w:ascii="Calibri" w:hAnsi="Calibri" w:cs="Calibri" w:eastAsia="Calibri"/>
          <w:sz w:val="14"/>
          <w:szCs w:val="14"/>
          <w:spacing w:val="-1"/>
          <w:w w:val="99"/>
          <w:b/>
          <w:bCs/>
          <w:i/>
          <w:position w:val="1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0" w:right="-20"/>
        <w:jc w:val="left"/>
        <w:rPr>
          <w:rFonts w:ascii="Berlin Sans FB Demi" w:hAnsi="Berlin Sans FB Demi" w:cs="Berlin Sans FB Demi" w:eastAsia="Berlin Sans FB Demi"/>
          <w:sz w:val="25"/>
          <w:szCs w:val="25"/>
        </w:rPr>
      </w:pPr>
      <w:rPr/>
      <w:r>
        <w:rPr/>
        <w:pict>
          <v:group style="position:absolute;margin-left:141.75pt;margin-top:-65.916054pt;width:317.790pt;height:54.65pt;mso-position-horizontal-relative:page;mso-position-vertical-relative:paragraph;z-index:-969" coordorigin="2835,-1318" coordsize="6356,1093">
            <v:group style="position:absolute;left:2873;top:-1257;width:6279;height:2" coordorigin="2873,-1257" coordsize="6279,2">
              <v:shape style="position:absolute;left:2873;top:-1257;width:6279;height:2" coordorigin="2873,-1257" coordsize="6279,0" path="m2873,-1257l9153,-1257e" filled="f" stroked="t" strokeweight="1.78pt" strokecolor="#D9D9D9">
                <v:path arrowok="t"/>
              </v:shape>
            </v:group>
            <v:group style="position:absolute;left:2904;top:-1243;width:2;height:927" coordorigin="2904,-1243" coordsize="2,927">
              <v:shape style="position:absolute;left:2904;top:-1243;width:2;height:927" coordorigin="2904,-1243" coordsize="0,927" path="m2904,-1243l2904,-316e" filled="f" stroked="t" strokeweight="1.54pt" strokecolor="#D9D9D9">
                <v:path arrowok="t"/>
              </v:shape>
            </v:group>
            <v:group style="position:absolute;left:9123;top:-1243;width:2;height:927" coordorigin="9123,-1243" coordsize="2,927">
              <v:shape style="position:absolute;left:9123;top:-1243;width:2;height:927" coordorigin="9123,-1243" coordsize="0,927" path="m9123,-1243l9123,-316e" filled="f" stroked="t" strokeweight="1.66pt" strokecolor="#D9D9D9">
                <v:path arrowok="t"/>
              </v:shape>
            </v:group>
            <v:group style="position:absolute;left:2873;top:-301;width:6279;height:2" coordorigin="2873,-301" coordsize="6279,2">
              <v:shape style="position:absolute;left:2873;top:-301;width:6279;height:2" coordorigin="2873,-301" coordsize="6279,0" path="m2873,-301l9153,-301e" filled="f" stroked="t" strokeweight="1.66pt" strokecolor="#D9D9D9">
                <v:path arrowok="t"/>
              </v:shape>
            </v:group>
            <v:group style="position:absolute;left:2919;top:-1243;width:6188;height:310" coordorigin="2919,-1243" coordsize="6188,310">
              <v:shape style="position:absolute;left:2919;top:-1243;width:6188;height:310" coordorigin="2919,-1243" coordsize="6188,310" path="m2919,-933l9107,-933,9107,-1243,2919,-1243,2919,-933e" filled="t" fillcolor="#D9D9D9" stroked="f">
                <v:path arrowok="t"/>
                <v:fill/>
              </v:shape>
            </v:group>
            <v:group style="position:absolute;left:2919;top:-933;width:6188;height:310" coordorigin="2919,-933" coordsize="6188,310">
              <v:shape style="position:absolute;left:2919;top:-933;width:6188;height:310" coordorigin="2919,-933" coordsize="6188,310" path="m2919,-623l9107,-623,9107,-933,2919,-933,2919,-623e" filled="t" fillcolor="#D9D9D9" stroked="f">
                <v:path arrowok="t"/>
                <v:fill/>
              </v:shape>
            </v:group>
            <v:group style="position:absolute;left:2919;top:-623;width:6188;height:307" coordorigin="2919,-623" coordsize="6188,307">
              <v:shape style="position:absolute;left:2919;top:-623;width:6188;height:307" coordorigin="2919,-623" coordsize="6188,307" path="m2919,-316l9107,-316,9107,-623,2919,-623,2919,-316e" filled="t" fillcolor="#D9D9D9" stroked="f">
                <v:path arrowok="t"/>
                <v:fill/>
              </v:shape>
            </v:group>
            <v:group style="position:absolute;left:2852;top:-1302;width:6323;height:2" coordorigin="2852,-1302" coordsize="6323,2">
              <v:shape style="position:absolute;left:2852;top:-1302;width:6323;height:2" coordorigin="2852,-1302" coordsize="6323,0" path="m2852,-1302l9174,-1302e" filled="f" stroked="t" strokeweight="1.66pt" strokecolor="#D9D9D9">
                <v:path arrowok="t"/>
              </v:shape>
            </v:group>
            <v:group style="position:absolute;left:2852;top:-272;width:6323;height:31" coordorigin="2852,-272" coordsize="6323,31">
              <v:shape style="position:absolute;left:2852;top:-272;width:6323;height:31" coordorigin="2852,-272" coordsize="6323,31" path="m2852,-241l9174,-241,9174,-272,2852,-272,2852,-241xe" filled="t" fillcolor="#D9D9D9" stroked="f">
                <v:path arrowok="t"/>
                <v:fill/>
              </v:shape>
            </v:group>
            <v:group style="position:absolute;left:2844;top:-243;width:6337;height:4" coordorigin="2844,-243" coordsize="6337,4">
              <v:shape style="position:absolute;left:2844;top:-243;width:6337;height:4" coordorigin="2844,-243" coordsize="6337,4" path="m2844,-238l9181,-238,9181,-243,2844,-243,2844,-238xe" filled="t" fillcolor="#D9D9D9" stroked="f">
                <v:path arrowok="t"/>
                <v:fill/>
              </v:shape>
            </v:group>
            <v:group style="position:absolute;left:2880;top:-1272;width:2;height:987" coordorigin="2880,-1272" coordsize="2,987">
              <v:shape style="position:absolute;left:2880;top:-1272;width:2;height:987" coordorigin="2880,-1272" coordsize="0,987" path="m2880,-1272l2880,-285e" filled="f" stroked="t" strokeweight=".82pt" strokecolor="#FFFFFF">
                <v:path arrowok="t"/>
              </v:shape>
            </v:group>
            <v:group style="position:absolute;left:2859;top:-1297;width:2;height:1037" coordorigin="2859,-1297" coordsize="2,1037">
              <v:shape style="position:absolute;left:2859;top:-1297;width:2;height:1037" coordorigin="2859,-1297" coordsize="0,1037" path="m2859,-1297l2859,-260e" filled="f" stroked="t" strokeweight="1.54pt" strokecolor="#D9D9D9">
                <v:path arrowok="t"/>
              </v:shape>
            </v:group>
            <v:group style="position:absolute;left:9145;top:-1272;width:2;height:987" coordorigin="9145,-1272" coordsize="2,987">
              <v:shape style="position:absolute;left:9145;top:-1272;width:2;height:987" coordorigin="9145,-1272" coordsize="0,987" path="m9145,-1272l9145,-285e" filled="f" stroked="t" strokeweight=".82pt" strokecolor="#FFFFFF">
                <v:path arrowok="t"/>
              </v:shape>
            </v:group>
            <v:group style="position:absolute;left:9167;top:-1297;width:2;height:1037" coordorigin="9167,-1297" coordsize="2,1037">
              <v:shape style="position:absolute;left:9167;top:-1297;width:2;height:1037" coordorigin="9167,-1297" coordsize="0,1037" path="m9167,-1297l9167,-260e" filled="f" stroked="t" strokeweight="1.54pt" strokecolor="#D9D9D9">
                <v:path arrowok="t"/>
              </v:shape>
            </v:group>
            <w10:wrap type="none"/>
          </v:group>
        </w:pict>
      </w:r>
      <w:r>
        <w:rPr>
          <w:rFonts w:ascii="Berlin Sans FB Demi" w:hAnsi="Berlin Sans FB Demi" w:cs="Berlin Sans FB Demi" w:eastAsia="Berlin Sans FB Demi"/>
          <w:sz w:val="25"/>
          <w:szCs w:val="25"/>
          <w:spacing w:val="-3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tr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te</w:t>
      </w:r>
      <w:r>
        <w:rPr>
          <w:rFonts w:ascii="Berlin Sans FB Demi" w:hAnsi="Berlin Sans FB Demi" w:cs="Berlin Sans FB Demi" w:eastAsia="Berlin Sans FB Demi"/>
          <w:sz w:val="25"/>
          <w:szCs w:val="25"/>
          <w:spacing w:val="2"/>
          <w:w w:val="95"/>
          <w:b/>
          <w:bCs/>
        </w:rPr>
        <w:t>g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3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Fo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4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25"/>
          <w:szCs w:val="25"/>
          <w:spacing w:val="-24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P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p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of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rch</w:t>
      </w:r>
      <w:r>
        <w:rPr>
          <w:rFonts w:ascii="Berlin Sans FB Demi" w:hAnsi="Berlin Sans FB Demi" w:cs="Berlin Sans FB Demi" w:eastAsia="Berlin Sans FB Demi"/>
          <w:sz w:val="25"/>
          <w:szCs w:val="25"/>
          <w:spacing w:val="5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Pl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5"/>
          <w:szCs w:val="25"/>
          <w:spacing w:val="-3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g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</w:rPr>
      </w:r>
    </w:p>
    <w:p>
      <w:pPr>
        <w:spacing w:before="0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egic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’s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rki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38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41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</w:p>
    <w:p>
      <w:pPr>
        <w:spacing w:before="41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age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</w:p>
    <w:p>
      <w:pPr>
        <w:spacing w:before="38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</w:p>
    <w:p>
      <w:pPr>
        <w:spacing w:before="41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en’s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41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3" w:lineRule="auto"/>
        <w:ind w:left="460" w:right="317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10.08pt;height:13.56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k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thentic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ki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3" w:lineRule="auto"/>
        <w:ind w:left="460" w:right="213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10.08pt;height:13.56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0" w:lineRule="atLeast"/>
        <w:ind w:left="460" w:right="445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10.08pt;height:13.56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Kin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Jesus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esus.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216" w:lineRule="exact"/>
        <w:ind w:left="10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72.024002pt;margin-top:-2.36924pt;width:144.020pt;height:.1pt;mso-position-horizontal-relative:page;mso-position-vertical-relative:paragraph;z-index:-968" coordorigin="1440,-47" coordsize="2880,2">
            <v:shape style="position:absolute;left:1440;top:-47;width:2880;height:2" coordorigin="1440,-47" coordsize="2880,0" path="m1440,-47l4321,-47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0"/>
          <w:szCs w:val="10"/>
          <w:spacing w:val="0"/>
          <w:w w:val="100"/>
          <w:position w:val="8"/>
        </w:rPr>
        <w:t>1</w:t>
      </w:r>
      <w:r>
        <w:rPr>
          <w:rFonts w:ascii="Calibri" w:hAnsi="Calibri" w:cs="Calibri" w:eastAsia="Calibri"/>
          <w:sz w:val="10"/>
          <w:szCs w:val="10"/>
          <w:spacing w:val="13"/>
          <w:w w:val="100"/>
          <w:position w:val="8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hyperlink r:id="rId27"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: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 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h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p://s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p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d.a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d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v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e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n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i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s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c</w:t>
        </w:r>
        <w:r>
          <w:rPr>
            <w:rFonts w:ascii="Calibri" w:hAnsi="Calibri" w:cs="Calibri" w:eastAsia="Calibri"/>
            <w:sz w:val="16"/>
            <w:szCs w:val="16"/>
            <w:spacing w:val="1"/>
            <w:w w:val="100"/>
            <w:position w:val="0"/>
          </w:rPr>
          <w:t>o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n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n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e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c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.o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r</w:t>
        </w:r>
        <w:r>
          <w:rPr>
            <w:rFonts w:ascii="Calibri" w:hAnsi="Calibri" w:cs="Calibri" w:eastAsia="Calibri"/>
            <w:sz w:val="16"/>
            <w:szCs w:val="16"/>
            <w:spacing w:val="1"/>
            <w:w w:val="100"/>
            <w:position w:val="0"/>
          </w:rPr>
          <w:t>g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/ab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o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u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1"/>
            <w:w w:val="100"/>
            <w:position w:val="0"/>
          </w:rPr>
          <w:t>-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us</w:t>
        </w:r>
      </w:hyperlink>
    </w:p>
    <w:p>
      <w:pPr>
        <w:spacing w:before="0" w:after="0" w:line="196" w:lineRule="exact"/>
        <w:ind w:left="10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0"/>
          <w:szCs w:val="10"/>
          <w:spacing w:val="0"/>
          <w:w w:val="100"/>
          <w:position w:val="8"/>
        </w:rPr>
        <w:t>2</w:t>
      </w:r>
      <w:r>
        <w:rPr>
          <w:rFonts w:ascii="Calibri" w:hAnsi="Calibri" w:cs="Calibri" w:eastAsia="Calibri"/>
          <w:sz w:val="10"/>
          <w:szCs w:val="10"/>
          <w:spacing w:val="13"/>
          <w:w w:val="100"/>
          <w:position w:val="8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W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hyperlink r:id="rId28"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: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 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h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p://wa.a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d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v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e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n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i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s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.</w:t>
        </w:r>
        <w:r>
          <w:rPr>
            <w:rFonts w:ascii="Calibri" w:hAnsi="Calibri" w:cs="Calibri" w:eastAsia="Calibri"/>
            <w:sz w:val="16"/>
            <w:szCs w:val="16"/>
            <w:spacing w:val="2"/>
            <w:w w:val="100"/>
            <w:position w:val="0"/>
          </w:rPr>
          <w:t>o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r</w:t>
        </w:r>
        <w:r>
          <w:rPr>
            <w:rFonts w:ascii="Calibri" w:hAnsi="Calibri" w:cs="Calibri" w:eastAsia="Calibri"/>
            <w:sz w:val="16"/>
            <w:szCs w:val="16"/>
            <w:spacing w:val="1"/>
            <w:w w:val="100"/>
            <w:position w:val="0"/>
          </w:rPr>
          <w:t>g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.au/a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d</w:t>
        </w:r>
        <w:r>
          <w:rPr>
            <w:rFonts w:ascii="Calibri" w:hAnsi="Calibri" w:cs="Calibri" w:eastAsia="Calibri"/>
            <w:sz w:val="16"/>
            <w:szCs w:val="16"/>
            <w:spacing w:val="1"/>
            <w:w w:val="100"/>
            <w:position w:val="0"/>
          </w:rPr>
          <w:t>m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i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n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i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s</w:t>
        </w:r>
        <w:r>
          <w:rPr>
            <w:rFonts w:ascii="Calibri" w:hAnsi="Calibri" w:cs="Calibri" w:eastAsia="Calibri"/>
            <w:sz w:val="16"/>
            <w:szCs w:val="16"/>
            <w:spacing w:val="-2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r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a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i</w:t>
        </w:r>
        <w:r>
          <w:rPr>
            <w:rFonts w:ascii="Calibri" w:hAnsi="Calibri" w:cs="Calibri" w:eastAsia="Calibri"/>
            <w:sz w:val="16"/>
            <w:szCs w:val="16"/>
            <w:spacing w:val="-1"/>
            <w:w w:val="100"/>
            <w:position w:val="0"/>
          </w:rPr>
          <w:t>o</w:t>
        </w:r>
        <w:r>
          <w:rPr>
            <w:rFonts w:ascii="Calibri" w:hAnsi="Calibri" w:cs="Calibri" w:eastAsia="Calibri"/>
            <w:sz w:val="16"/>
            <w:szCs w:val="16"/>
            <w:spacing w:val="0"/>
            <w:w w:val="100"/>
            <w:position w:val="0"/>
          </w:rPr>
          <w:t>n</w:t>
        </w:r>
      </w:hyperlink>
    </w:p>
    <w:p>
      <w:pPr>
        <w:spacing w:before="0" w:after="0" w:line="193" w:lineRule="exact"/>
        <w:ind w:left="10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0"/>
          <w:szCs w:val="10"/>
          <w:spacing w:val="0"/>
          <w:w w:val="100"/>
          <w:position w:val="8"/>
        </w:rPr>
        <w:t>3</w:t>
      </w:r>
      <w:r>
        <w:rPr>
          <w:rFonts w:ascii="Calibri" w:hAnsi="Calibri" w:cs="Calibri" w:eastAsia="Calibri"/>
          <w:sz w:val="10"/>
          <w:szCs w:val="10"/>
          <w:spacing w:val="13"/>
          <w:w w:val="100"/>
          <w:position w:val="8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W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Co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nt</w:t>
      </w:r>
      <w:r>
        <w:rPr>
          <w:rFonts w:ascii="Calibri" w:hAnsi="Calibri" w:cs="Calibri" w:eastAsia="Calibri"/>
          <w:sz w:val="16"/>
          <w:szCs w:val="16"/>
          <w:spacing w:val="34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wn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nd</w:t>
      </w:r>
    </w:p>
    <w:p>
      <w:pPr>
        <w:spacing w:before="0" w:after="0" w:line="73" w:lineRule="exact"/>
        <w:ind w:left="100" w:right="-20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-3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0"/>
        </w:rPr>
      </w:r>
    </w:p>
    <w:p>
      <w:pPr>
        <w:spacing w:before="0" w:after="0" w:line="164" w:lineRule="exact"/>
        <w:ind w:left="2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Ka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“CMA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16"/>
          <w:szCs w:val="1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ws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1"/>
        </w:rPr>
        <w:t>”,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Iss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43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424" w:top="620" w:bottom="660" w:left="1340" w:right="1540"/>
          <w:pgSz w:w="12240" w:h="15840"/>
        </w:sectPr>
      </w:pPr>
      <w:rPr/>
    </w:p>
    <w:p>
      <w:pPr>
        <w:spacing w:before="73" w:after="0" w:line="240" w:lineRule="auto"/>
        <w:ind w:left="100" w:right="-20"/>
        <w:jc w:val="left"/>
        <w:rPr>
          <w:rFonts w:ascii="Berlin Sans FB Demi" w:hAnsi="Berlin Sans FB Demi" w:cs="Berlin Sans FB Demi" w:eastAsia="Berlin Sans FB Demi"/>
          <w:sz w:val="26"/>
          <w:szCs w:val="26"/>
        </w:rPr>
      </w:pPr>
      <w:rPr/>
      <w:r>
        <w:rPr/>
        <w:pict>
          <v:group style="position:absolute;margin-left:18.299999pt;margin-top:33.150002pt;width:44.65pt;height:717.65pt;mso-position-horizontal-relative:page;mso-position-vertical-relative:page;z-index:-964" coordorigin="366,663" coordsize="893,14353">
            <v:group style="position:absolute;left:396;top:693;width:833;height:14293" coordorigin="396,693" coordsize="833,14293">
              <v:shape style="position:absolute;left:396;top:693;width:833;height:14293" coordorigin="396,693" coordsize="833,14293" path="m1229,832l1213,767,1170,718,1109,694,535,693,512,695,452,721,410,771,396,14847,398,14870,424,14930,474,14972,1090,14986,1113,14984,1173,14958,1215,14908,1229,832xe" filled="f" stroked="t" strokeweight="3pt" strokecolor="#9BBA58">
                <v:path arrowok="t"/>
              </v:shape>
            </v:group>
            <v:group style="position:absolute;left:538;top:799;width:2;height:14088" coordorigin="538,799" coordsize="2,14088">
              <v:shape style="position:absolute;left:538;top:799;width:2;height:14088" coordorigin="538,799" coordsize="0,14088" path="m538,799l538,14887e" filled="f" stroked="t" strokeweight="1.06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374836pt;margin-top:40.514244pt;width:15.660903pt;height:164.985757pt;mso-position-horizontal-relative:page;mso-position-vertical-relative:page;z-index:-963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99" w:lineRule="exact"/>
                    <w:ind w:left="20" w:right="-61"/>
                    <w:jc w:val="left"/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</w:rPr>
                  </w:pPr>
                  <w:rPr/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CHU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R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CH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1"/>
                      <w:w w:val="95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PL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A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95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T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I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"/>
                      <w:w w:val="95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G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3"/>
                      <w:w w:val="95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BA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Berlin Sans FB Demi" w:hAnsi="Berlin Sans FB Demi" w:cs="Berlin Sans FB Demi" w:eastAsia="Berlin Sans FB Demi"/>
          <w:sz w:val="26"/>
          <w:szCs w:val="26"/>
          <w:spacing w:val="2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6"/>
          <w:szCs w:val="26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  <w:b/>
          <w:bCs/>
        </w:rPr>
        <w:t>TROD</w:t>
      </w:r>
      <w:r>
        <w:rPr>
          <w:rFonts w:ascii="Berlin Sans FB Demi" w:hAnsi="Berlin Sans FB Demi" w:cs="Berlin Sans FB Demi" w:eastAsia="Berlin Sans FB Demi"/>
          <w:sz w:val="26"/>
          <w:szCs w:val="26"/>
          <w:spacing w:val="2"/>
          <w:w w:val="100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  <w:b/>
          <w:bCs/>
        </w:rPr>
        <w:t>CT</w:t>
      </w:r>
      <w:r>
        <w:rPr>
          <w:rFonts w:ascii="Berlin Sans FB Demi" w:hAnsi="Berlin Sans FB Demi" w:cs="Berlin Sans FB Demi" w:eastAsia="Berlin Sans FB Demi"/>
          <w:sz w:val="26"/>
          <w:szCs w:val="26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  <w:b/>
          <w:bCs/>
        </w:rPr>
        <w:t>ON</w:t>
      </w:r>
      <w:r>
        <w:rPr>
          <w:rFonts w:ascii="Berlin Sans FB Demi" w:hAnsi="Berlin Sans FB Demi" w:cs="Berlin Sans FB Demi" w:eastAsia="Berlin Sans FB Demi"/>
          <w:sz w:val="26"/>
          <w:szCs w:val="26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Berlin Sans FB Demi" w:hAnsi="Berlin Sans FB Demi" w:cs="Berlin Sans FB Demi" w:eastAsia="Berlin Sans FB Demi"/>
          <w:sz w:val="25"/>
          <w:szCs w:val="25"/>
        </w:rPr>
      </w:pPr>
      <w:rPr/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W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at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-9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rch</w:t>
      </w:r>
      <w:r>
        <w:rPr>
          <w:rFonts w:ascii="Berlin Sans FB Demi" w:hAnsi="Berlin Sans FB Demi" w:cs="Berlin Sans FB Demi" w:eastAsia="Berlin Sans FB Demi"/>
          <w:sz w:val="25"/>
          <w:szCs w:val="25"/>
          <w:spacing w:val="5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P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5"/>
          <w:szCs w:val="25"/>
          <w:spacing w:val="-2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g?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</w:rPr>
      </w:r>
    </w:p>
    <w:p>
      <w:pPr>
        <w:spacing w:before="61" w:after="0" w:line="268" w:lineRule="exact"/>
        <w:ind w:left="100" w:right="42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Berlin Sans FB Demi" w:hAnsi="Berlin Sans FB Demi" w:cs="Berlin Sans FB Demi" w:eastAsia="Berlin Sans FB Demi"/>
          <w:sz w:val="25"/>
          <w:szCs w:val="25"/>
        </w:rPr>
      </w:pPr>
      <w:rPr/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</w:rPr>
      </w:r>
    </w:p>
    <w:p>
      <w:pPr>
        <w:spacing w:before="63" w:after="0" w:line="240" w:lineRule="auto"/>
        <w:ind w:left="100" w:right="28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healt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cused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xperie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new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who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en’t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need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seeds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Ki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life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lture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kpl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233" w:lineRule="auto"/>
        <w:ind w:left="100" w:right="193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fés,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ck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may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evo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y,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peo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e,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expe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ting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show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keepi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esus…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let’s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live,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owi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likely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likely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!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1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7.04pt;height:167.04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Berlin Sans FB Demi" w:hAnsi="Berlin Sans FB Demi" w:cs="Berlin Sans FB Demi" w:eastAsia="Berlin Sans FB Demi"/>
          <w:sz w:val="25"/>
          <w:szCs w:val="25"/>
        </w:rPr>
      </w:pPr>
      <w:rPr/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You</w:t>
      </w:r>
      <w:r>
        <w:rPr>
          <w:rFonts w:ascii="Berlin Sans FB Demi" w:hAnsi="Berlin Sans FB Demi" w:cs="Berlin Sans FB Demi" w:eastAsia="Berlin Sans FB Demi"/>
          <w:sz w:val="25"/>
          <w:szCs w:val="25"/>
          <w:spacing w:val="-25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P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ay</w:t>
      </w:r>
      <w:r>
        <w:rPr>
          <w:rFonts w:ascii="Berlin Sans FB Demi" w:hAnsi="Berlin Sans FB Demi" w:cs="Berlin Sans FB Demi" w:eastAsia="Berlin Sans FB Demi"/>
          <w:sz w:val="25"/>
          <w:szCs w:val="25"/>
          <w:spacing w:val="2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an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5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-3"/>
          <w:w w:val="95"/>
          <w:b/>
          <w:bCs/>
        </w:rPr>
        <w:t>m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porta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5"/>
          <w:szCs w:val="25"/>
          <w:spacing w:val="3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00" w:right="31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spel.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131" w:lineRule="exact"/>
        <w:ind w:left="100" w:right="-20"/>
        <w:jc w:val="left"/>
        <w:rPr>
          <w:rFonts w:ascii="Calibri" w:hAnsi="Calibri" w:cs="Calibri" w:eastAsia="Calibri"/>
          <w:sz w:val="13"/>
          <w:szCs w:val="13"/>
        </w:rPr>
      </w:pPr>
      <w:rPr/>
      <w:r>
        <w:rPr/>
        <w:pict>
          <v:group style="position:absolute;margin-left:72.024002pt;margin-top:-2.121019pt;width:144.020pt;height:.1pt;mso-position-horizontal-relative:page;mso-position-vertical-relative:paragraph;z-index:-965" coordorigin="1440,-42" coordsize="2880,2">
            <v:shape style="position:absolute;left:1440;top:-42;width:2880;height:2" coordorigin="1440,-42" coordsize="2880,0" path="m1440,-42l4321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-2"/>
        </w:rPr>
        <w:t>5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0"/>
        </w:rPr>
      </w:r>
    </w:p>
    <w:p>
      <w:pPr>
        <w:spacing w:before="0" w:after="0" w:line="136" w:lineRule="exact"/>
        <w:ind w:left="2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Ad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16"/>
          <w:szCs w:val="16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v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G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2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-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h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u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rch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P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g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M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veme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s: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H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w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G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Is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eem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g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st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  <w:position w:val="2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0" w:after="0" w:line="106" w:lineRule="exact"/>
        <w:ind w:left="100" w:right="-20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-1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0"/>
        </w:rPr>
      </w:r>
    </w:p>
    <w:p>
      <w:pPr>
        <w:spacing w:before="0" w:after="0" w:line="136" w:lineRule="exact"/>
        <w:ind w:left="2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Ad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16"/>
          <w:szCs w:val="16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Co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-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Or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g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C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  <w:position w:val="2"/>
        </w:rPr>
        <w:t>h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2"/>
        </w:rPr>
        <w:t>u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2"/>
        </w:rPr>
        <w:t>rch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424" w:top="920" w:bottom="620" w:left="1340" w:right="1360"/>
          <w:pgSz w:w="12240" w:h="15840"/>
        </w:sectPr>
      </w:pPr>
      <w:rPr/>
    </w:p>
    <w:p>
      <w:pPr>
        <w:spacing w:before="85" w:after="0" w:line="240" w:lineRule="auto"/>
        <w:ind w:left="220" w:right="-20"/>
        <w:jc w:val="left"/>
        <w:rPr>
          <w:rFonts w:ascii="Berlin Sans FB Demi" w:hAnsi="Berlin Sans FB Demi" w:cs="Berlin Sans FB Demi" w:eastAsia="Berlin Sans FB Demi"/>
          <w:sz w:val="25"/>
          <w:szCs w:val="25"/>
        </w:rPr>
      </w:pPr>
      <w:rPr/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B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b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al</w:t>
      </w:r>
      <w:r>
        <w:rPr>
          <w:rFonts w:ascii="Berlin Sans FB Demi" w:hAnsi="Berlin Sans FB Demi" w:cs="Berlin Sans FB Demi" w:eastAsia="Berlin Sans FB Demi"/>
          <w:sz w:val="25"/>
          <w:szCs w:val="25"/>
          <w:spacing w:val="4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gh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5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of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Je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-3"/>
          <w:w w:val="95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’</w:t>
      </w:r>
      <w:r>
        <w:rPr>
          <w:rFonts w:ascii="Berlin Sans FB Demi" w:hAnsi="Berlin Sans FB Demi" w:cs="Berlin Sans FB Demi" w:eastAsia="Berlin Sans FB Demi"/>
          <w:sz w:val="25"/>
          <w:szCs w:val="25"/>
          <w:spacing w:val="4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5"/>
          <w:b/>
          <w:bCs/>
        </w:rPr>
        <w:t>Model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5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of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4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4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4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4"/>
          <w:b/>
          <w:bCs/>
        </w:rPr>
        <w:t>rch</w:t>
      </w:r>
      <w:r>
        <w:rPr>
          <w:rFonts w:ascii="Berlin Sans FB Demi" w:hAnsi="Berlin Sans FB Demi" w:cs="Berlin Sans FB Demi" w:eastAsia="Berlin Sans FB Demi"/>
          <w:sz w:val="25"/>
          <w:szCs w:val="25"/>
          <w:spacing w:val="14"/>
          <w:w w:val="94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4"/>
          <w:b/>
          <w:bCs/>
        </w:rPr>
        <w:t>P</w:t>
      </w:r>
      <w:r>
        <w:rPr>
          <w:rFonts w:ascii="Berlin Sans FB Demi" w:hAnsi="Berlin Sans FB Demi" w:cs="Berlin Sans FB Demi" w:eastAsia="Berlin Sans FB Demi"/>
          <w:sz w:val="25"/>
          <w:szCs w:val="25"/>
          <w:spacing w:val="-2"/>
          <w:w w:val="94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5"/>
          <w:szCs w:val="25"/>
          <w:spacing w:val="-2"/>
          <w:w w:val="94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4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4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94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4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4"/>
          <w:b/>
          <w:bCs/>
        </w:rPr>
        <w:t>g:</w:t>
      </w:r>
      <w:r>
        <w:rPr>
          <w:rFonts w:ascii="Berlin Sans FB Demi" w:hAnsi="Berlin Sans FB Demi" w:cs="Berlin Sans FB Demi" w:eastAsia="Berlin Sans FB Demi"/>
          <w:sz w:val="25"/>
          <w:szCs w:val="25"/>
          <w:spacing w:val="12"/>
          <w:w w:val="94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4"/>
          <w:b/>
          <w:bCs/>
        </w:rPr>
        <w:t>M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94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94"/>
          <w:b/>
          <w:bCs/>
        </w:rPr>
        <w:t>rk</w:t>
      </w:r>
      <w:r>
        <w:rPr>
          <w:rFonts w:ascii="Berlin Sans FB Demi" w:hAnsi="Berlin Sans FB Demi" w:cs="Berlin Sans FB Demi" w:eastAsia="Berlin Sans FB Demi"/>
          <w:sz w:val="25"/>
          <w:szCs w:val="25"/>
          <w:spacing w:val="8"/>
          <w:w w:val="94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"/>
          <w:w w:val="100"/>
          <w:b/>
          <w:bCs/>
        </w:rPr>
        <w:t>4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: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2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2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6</w:t>
      </w:r>
      <w:r>
        <w:rPr>
          <w:rFonts w:ascii="Berlin Sans FB Demi" w:hAnsi="Berlin Sans FB Demi" w:cs="Berlin Sans FB Demi" w:eastAsia="Berlin Sans FB Demi"/>
          <w:sz w:val="25"/>
          <w:szCs w:val="25"/>
          <w:spacing w:val="-1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5"/>
          <w:szCs w:val="25"/>
          <w:spacing w:val="-9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5"/>
          <w:szCs w:val="25"/>
          <w:spacing w:val="1"/>
          <w:w w:val="100"/>
          <w:b/>
          <w:bCs/>
        </w:rPr>
        <w:t>29</w:t>
      </w:r>
      <w:r>
        <w:rPr>
          <w:rFonts w:ascii="Berlin Sans FB Demi" w:hAnsi="Berlin Sans FB Demi" w:cs="Berlin Sans FB Demi" w:eastAsia="Berlin Sans FB Demi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91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HE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UR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ELD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: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Pla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ting</w:t>
      </w:r>
      <w:r>
        <w:rPr>
          <w:rFonts w:ascii="Calibri" w:hAnsi="Calibri" w:cs="Calibri" w:eastAsia="Calibri"/>
          <w:sz w:val="24"/>
          <w:szCs w:val="24"/>
          <w:spacing w:val="-8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tip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3019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28.300003pt;margin-top:20.767345pt;width:342.35pt;height:195.1pt;mso-position-horizontal-relative:page;mso-position-vertical-relative:paragraph;z-index:-962" coordorigin="2566,415" coordsize="6847,3902">
            <v:shape style="position:absolute;left:2566;top:415;width:6847;height:3761" type="#_x0000_t75">
              <v:imagedata r:id="rId30" o:title=""/>
            </v:shape>
            <v:group style="position:absolute;left:3900;top:484;width:1066;height:405" coordorigin="3900,484" coordsize="1066,405">
              <v:shape style="position:absolute;left:3900;top:484;width:1066;height:405" coordorigin="3900,484" coordsize="1066,405" path="m3900,889l4966,889,4966,484,3900,484,3900,889e" filled="t" fillcolor="#FFFFFF" stroked="f">
                <v:path arrowok="t"/>
                <v:fill/>
              </v:shape>
            </v:group>
            <v:group style="position:absolute;left:7429;top:477;width:1066;height:405" coordorigin="7429,477" coordsize="1066,405">
              <v:shape style="position:absolute;left:7429;top:477;width:1066;height:405" coordorigin="7429,477" coordsize="1066,405" path="m7429,882l8495,882,8495,477,7429,477,7429,882e" filled="t" fillcolor="#FFFFFF" stroked="f">
                <v:path arrowok="t"/>
                <v:fill/>
              </v:shape>
            </v:group>
            <v:group style="position:absolute;left:7601;top:3902;width:969;height:405" coordorigin="7601,3902" coordsize="969,405">
              <v:shape style="position:absolute;left:7601;top:3902;width:969;height:405" coordorigin="7601,3902" coordsize="969,405" path="m7601,4307l8570,4307,8570,3902,7601,3902,7601,4307e" filled="t" fillcolor="#FFFFFF" stroked="f">
                <v:path arrowok="t"/>
                <v:fill/>
              </v:shape>
            </v:group>
            <v:group style="position:absolute;left:3937;top:3869;width:1066;height:405" coordorigin="3937,3869" coordsize="1066,405">
              <v:shape style="position:absolute;left:3937;top:3869;width:1066;height:405" coordorigin="3937,3869" coordsize="1066,405" path="m3937,4274l5003,4274,5003,3869,3937,3869,3937,4274e" filled="t" fillcolor="#FFFFFF" stroked="f">
                <v:path arrowok="t"/>
                <v:fill/>
              </v:shape>
            </v:group>
            <v:group style="position:absolute;left:4081;top:4179;width:660;height:2" coordorigin="4081,4179" coordsize="660,2">
              <v:shape style="position:absolute;left:4081;top:4179;width:660;height:2" coordorigin="4081,4179" coordsize="660,0" path="m4081,4179l4741,4179e" filled="f" stroked="t" strokeweight="1.05999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ields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3" w:after="0" w:line="275" w:lineRule="exact"/>
        <w:ind w:left="2825" w:right="-20"/>
        <w:jc w:val="left"/>
        <w:tabs>
          <w:tab w:pos="63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FIE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LD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  <w:position w:val="1"/>
        </w:rPr>
        <w:t>FIE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  <w:position w:val="1"/>
        </w:rPr>
        <w:t>LD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24" w:top="900" w:bottom="620" w:left="1220" w:right="1220"/>
          <w:pgSz w:w="12240" w:h="15840"/>
        </w:sectPr>
      </w:pPr>
      <w:rPr/>
    </w:p>
    <w:p>
      <w:pPr>
        <w:spacing w:before="16" w:after="0" w:line="240" w:lineRule="auto"/>
        <w:ind w:right="-2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9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FIE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LD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1220" w:right="1220"/>
          <w:cols w:num="2" w:equalWidth="0">
            <w:col w:w="3523" w:space="3003"/>
            <w:col w:w="3274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26.019997pt;margin-top:507.309998pt;width:8.16pt;height:22.47pt;mso-position-horizontal-relative:page;mso-position-vertical-relative:page;z-index:-961" coordorigin="2520,10146" coordsize="163,449">
            <v:shape style="position:absolute;left:2520;top:10146;width:163;height:221" type="#_x0000_t75">
              <v:imagedata r:id="rId31" o:title=""/>
            </v:shape>
            <v:shape style="position:absolute;left:2520;top:10375;width:163;height:221" type="#_x0000_t75">
              <v:imagedata r:id="rId32" o:title=""/>
            </v:shape>
            <w10:wrap type="none"/>
          </v:group>
        </w:pict>
      </w:r>
      <w:r>
        <w:rPr/>
        <w:pict>
          <v:group style="position:absolute;margin-left:126.019997pt;margin-top:610.539978pt;width:8.16pt;height:91.34pt;mso-position-horizontal-relative:page;mso-position-vertical-relative:page;z-index:-960" coordorigin="2520,12211" coordsize="163,1827">
            <v:shape style="position:absolute;left:2520;top:12211;width:163;height:221" type="#_x0000_t75">
              <v:imagedata r:id="rId33" o:title=""/>
            </v:shape>
            <v:shape style="position:absolute;left:2520;top:12441;width:163;height:221" type="#_x0000_t75">
              <v:imagedata r:id="rId34" o:title=""/>
            </v:shape>
            <v:shape style="position:absolute;left:2520;top:12669;width:163;height:221" type="#_x0000_t75">
              <v:imagedata r:id="rId35" o:title=""/>
            </v:shape>
            <v:shape style="position:absolute;left:2520;top:12900;width:163;height:221" type="#_x0000_t75">
              <v:imagedata r:id="rId36" o:title=""/>
            </v:shape>
            <v:shape style="position:absolute;left:2520;top:13128;width:163;height:221" type="#_x0000_t75">
              <v:imagedata r:id="rId37" o:title=""/>
            </v:shape>
            <v:shape style="position:absolute;left:2520;top:13358;width:163;height:221" type="#_x0000_t75">
              <v:imagedata r:id="rId38" o:title=""/>
            </v:shape>
            <v:shape style="position:absolute;left:2520;top:13586;width:163;height:221" type="#_x0000_t75">
              <v:imagedata r:id="rId39" o:title=""/>
            </v:shape>
            <v:shape style="position:absolute;left:2520;top:13817;width:163;height:221" type="#_x0000_t75">
              <v:imagedata r:id="rId40" o:title=""/>
            </v:shape>
            <w10:wrap type="none"/>
          </v:group>
        </w:pict>
      </w:r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2142" w:hRule="exact"/>
        </w:trPr>
        <w:tc>
          <w:tcPr>
            <w:tcW w:w="4789" w:type="dxa"/>
            <w:tcBorders>
              <w:top w:val="single" w:sz="5.3998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89" w:lineRule="exact"/>
              <w:ind w:left="103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ELD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1: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EM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try</w:t>
            </w:r>
            <w:r>
              <w:rPr>
                <w:rFonts w:ascii="Calibri" w:hAnsi="Calibri" w:cs="Calibri" w:eastAsia="Calibri"/>
                <w:sz w:val="24"/>
                <w:szCs w:val="24"/>
                <w:spacing w:val="-4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1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1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[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4]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2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EET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‘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ce’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[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9]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46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old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46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al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old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62" w:lineRule="exact"/>
              <w:ind w:left="46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Share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God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!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4789" w:type="dxa"/>
            <w:tcBorders>
              <w:top w:val="single" w:sz="5.3998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89" w:lineRule="exact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ELD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3: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GRO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i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(Gr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th</w:t>
            </w:r>
            <w:r>
              <w:rPr>
                <w:rFonts w:ascii="Calibri" w:hAnsi="Calibri" w:cs="Calibri" w:eastAsia="Calibri"/>
                <w:sz w:val="24"/>
                <w:szCs w:val="24"/>
                <w:spacing w:val="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  <w:b/>
                <w:bCs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45" w:right="343" w:firstLine="-34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ROW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thro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’s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</w:p>
        </w:tc>
      </w:tr>
      <w:tr>
        <w:trPr>
          <w:trHeight w:val="5689" w:hRule="exact"/>
        </w:trPr>
        <w:tc>
          <w:tcPr>
            <w:tcW w:w="4789" w:type="dxa"/>
            <w:tcBorders>
              <w:top w:val="single" w:sz="4.64008" w:space="0" w:color="000000"/>
              <w:bottom w:val="single" w:sz="5.4004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91" w:lineRule="exact"/>
              <w:ind w:left="103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ELD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DED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(G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1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3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239" w:lineRule="auto"/>
              <w:ind w:left="734" w:right="37" w:firstLine="-271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’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[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5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26]</w:t>
            </w:r>
            <w:r>
              <w:rPr>
                <w:rFonts w:ascii="Calibri" w:hAnsi="Calibri" w:cs="Calibri" w:eastAsia="Calibri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rage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more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ter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Mark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ay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q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?</w:t>
            </w:r>
          </w:p>
          <w:p>
            <w:pPr>
              <w:spacing w:before="9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ty/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20" w:lineRule="exact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mys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lf?</w:t>
            </w:r>
          </w:p>
          <w:p>
            <w:pPr>
              <w:spacing w:before="0" w:after="0" w:line="241" w:lineRule="auto"/>
              <w:ind w:left="1543" w:right="318" w:firstLine="-36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/>
              <w:pict>
                <v:shape style="width:8.16pt;height:11.04pt;mso-position-horizontal-relative:char;mso-position-vertical-relative:line" type="#_x0000_t75">
                  <v:imagedata r:id="rId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position w:val="0"/>
              </w:rPr>
              <w:t>   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my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?</w:t>
            </w:r>
          </w:p>
          <w:p>
            <w:pPr>
              <w:spacing w:before="1" w:after="0" w:line="240" w:lineRule="auto"/>
              <w:ind w:left="11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/>
              <w:pict>
                <v:shape style="width:8.16pt;height:11.04pt;mso-position-horizontal-relative:char;mso-position-vertical-relative:line" type="#_x0000_t75">
                  <v:imagedata r:id="rId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position w:val="0"/>
              </w:rPr>
              <w:t>   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yt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ith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r?</w:t>
            </w:r>
          </w:p>
          <w:p>
            <w:pPr>
              <w:spacing w:before="1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2" w:lineRule="exact"/>
              <w:ind w:left="734" w:right="441" w:firstLine="-27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Share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[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6: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2]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5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19:1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Pray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ke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11: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13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14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23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r/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t)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8:26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make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4:1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fe/o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y)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ke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10: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’s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22:7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20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1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Mark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12:41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44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4789" w:type="dxa"/>
            <w:tcBorders>
              <w:top w:val="single" w:sz="4.64008" w:space="0" w:color="000000"/>
              <w:bottom w:val="single" w:sz="5.4004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91" w:lineRule="exact"/>
              <w:ind w:left="64" w:right="1646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ELD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4: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b/>
                <w:bCs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VE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99"/>
                <w:b/>
                <w:bCs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99"/>
                <w:b/>
                <w:bCs/>
                <w:i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99"/>
                <w:b/>
                <w:bCs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99"/>
                <w:b/>
                <w:bCs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  <w:b/>
                <w:bCs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  <w:b/>
                <w:bCs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99"/>
                <w:b/>
                <w:bCs/>
                <w:i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99"/>
                <w:b/>
                <w:bCs/>
                <w:i/>
                <w:position w:val="1"/>
              </w:rPr>
              <w:t>g)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45" w:right="55" w:firstLine="-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4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esus,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these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s:</w:t>
            </w:r>
          </w:p>
          <w:p>
            <w:pPr>
              <w:spacing w:before="96" w:after="0" w:line="244" w:lineRule="exact"/>
              <w:ind w:left="626" w:right="263" w:firstLine="-18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1.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Chri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[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1: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]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glory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[E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2: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22,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Cor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10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]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626" w:right="311" w:firstLine="-18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2.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ori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rd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irit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God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[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im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6,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J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16:1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]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2" w:lineRule="exact"/>
              <w:ind w:left="44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3.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co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io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al</w:t>
            </w:r>
            <w:r>
              <w:rPr>
                <w:rFonts w:ascii="Calibri" w:hAnsi="Calibri" w:cs="Calibri" w:eastAsia="Calibri"/>
                <w:sz w:val="20"/>
                <w:szCs w:val="20"/>
                <w:spacing w:val="-1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ip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[E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4:1</w:t>
            </w:r>
            <w:r>
              <w:rPr>
                <w:rFonts w:ascii="Calibri" w:hAnsi="Calibri" w:cs="Calibri" w:eastAsia="Calibri"/>
                <w:sz w:val="20"/>
                <w:szCs w:val="20"/>
                <w:spacing w:val="5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]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44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4.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Marks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rity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2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11: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9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26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18" w:lineRule="exact"/>
              <w:ind w:left="82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11:27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29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82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lyi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13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82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3:16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17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43" w:lineRule="exact"/>
              <w:ind w:left="44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5.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ct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Ac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2: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position w:val="1"/>
              </w:rPr>
              <w:t>47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1" w:after="0" w:line="238" w:lineRule="auto"/>
              <w:ind w:left="806" w:right="192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ip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(l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;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(l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;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41" w:lineRule="auto"/>
              <w:ind w:left="806" w:right="1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;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ip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t).</w:t>
            </w:r>
          </w:p>
          <w:p>
            <w:pPr>
              <w:spacing w:before="1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45" w:right="192" w:firstLine="-360"/>
              <w:jc w:val="left"/>
              <w:tabs>
                <w:tab w:pos="4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UL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PLY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ities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ife!</w:t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1460" w:bottom="280" w:left="1220" w:right="1220"/>
        </w:sectPr>
      </w:pPr>
      <w:rPr/>
    </w:p>
    <w:p>
      <w:pPr>
        <w:spacing w:before="72" w:after="0" w:line="240" w:lineRule="auto"/>
        <w:ind w:left="156" w:right="-20"/>
        <w:jc w:val="left"/>
        <w:rPr>
          <w:rFonts w:ascii="Berlin Sans FB Demi" w:hAnsi="Berlin Sans FB Demi" w:cs="Berlin Sans FB Demi" w:eastAsia="Berlin Sans FB Demi"/>
          <w:sz w:val="23"/>
          <w:szCs w:val="23"/>
        </w:rPr>
      </w:pPr>
      <w:rPr/>
      <w:r>
        <w:rPr/>
        <w:pict>
          <v:group style="position:absolute;margin-left:18.1pt;margin-top:33.150002pt;width:44.65pt;height:717.65pt;mso-position-horizontal-relative:page;mso-position-vertical-relative:page;z-index:-957" coordorigin="362,663" coordsize="893,14353">
            <v:group style="position:absolute;left:392;top:693;width:833;height:14293" coordorigin="392,693" coordsize="833,14293">
              <v:shape style="position:absolute;left:392;top:693;width:833;height:14293" coordorigin="392,693" coordsize="833,14293" path="m1225,832l1209,767,1166,718,1105,694,531,693,508,695,448,721,406,771,392,14847,394,14870,420,14930,470,14972,1086,14986,1109,14984,1169,14958,1211,14908,1225,832xe" filled="f" stroked="t" strokeweight="3pt" strokecolor="#9BBA58">
                <v:path arrowok="t"/>
              </v:shape>
            </v:group>
            <v:group style="position:absolute;left:533;top:799;width:2;height:14088" coordorigin="533,799" coordsize="2,14088">
              <v:shape style="position:absolute;left:533;top:799;width:2;height:14088" coordorigin="533,799" coordsize="0,14088" path="m533,799l533,14887e" filled="f" stroked="t" strokeweight="1.06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134846pt;margin-top:40.450466pt;width:15.660903pt;height:114.529516pt;mso-position-horizontal-relative:page;mso-position-vertical-relative:page;z-index:-95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99" w:lineRule="exact"/>
                    <w:ind w:left="20" w:right="-61"/>
                    <w:jc w:val="left"/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</w:rPr>
                  </w:pPr>
                  <w:rPr/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GETT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TAR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ED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Berlin Sans FB Demi" w:hAnsi="Berlin Sans FB Demi" w:cs="Berlin Sans FB Demi" w:eastAsia="Berlin Sans FB Demi"/>
          <w:sz w:val="23"/>
          <w:szCs w:val="23"/>
          <w:spacing w:val="-4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RT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G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M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3"/>
          <w:szCs w:val="23"/>
          <w:spacing w:val="-2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3"/>
          <w:szCs w:val="23"/>
          <w:spacing w:val="-4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3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G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OUP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-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W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-2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FE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3"/>
          <w:szCs w:val="23"/>
          <w:spacing w:val="-2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CE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B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3"/>
          <w:szCs w:val="23"/>
          <w:spacing w:val="2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OM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G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3"/>
          <w:szCs w:val="23"/>
          <w:spacing w:val="-3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M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P</w:t>
      </w:r>
      <w:r>
        <w:rPr>
          <w:rFonts w:ascii="Berlin Sans FB Demi" w:hAnsi="Berlin Sans FB Demi" w:cs="Berlin Sans FB Demi" w:eastAsia="Berlin Sans FB Demi"/>
          <w:sz w:val="23"/>
          <w:szCs w:val="23"/>
          <w:spacing w:val="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3"/>
          <w:szCs w:val="23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  <w:b/>
          <w:bCs/>
        </w:rPr>
        <w:t>Y</w:t>
      </w:r>
      <w:r>
        <w:rPr>
          <w:rFonts w:ascii="Berlin Sans FB Demi" w:hAnsi="Berlin Sans FB Demi" w:cs="Berlin Sans FB Demi" w:eastAsia="Berlin Sans FB Demi"/>
          <w:sz w:val="23"/>
          <w:szCs w:val="23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tn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God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ee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mi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sion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ea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est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joy.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wa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su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ort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all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81.650002pt;margin-top:27.113636pt;width:463.2pt;height:36pt;mso-position-horizontal-relative:page;mso-position-vertical-relative:paragraph;z-index:-955" coordorigin="1633,542" coordsize="9264,720">
            <v:shape style="position:absolute;left:1633;top:542;width:9264;height:720" coordorigin="1633,542" coordsize="9264,720" path="m1633,1262l10897,1262,10897,542,1633,542,1633,1262x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who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feel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Go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ll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ew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gro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s.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2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ess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by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whi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do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0" w:right="572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81.724998pt;margin-top:66.388634pt;width:463.5pt;height:336.975pt;mso-position-horizontal-relative:page;mso-position-vertical-relative:paragraph;z-index:-959" coordorigin="1634,1328" coordsize="9270,6739">
            <v:shape style="position:absolute;left:2160;top:6227;width:202;height:271" type="#_x0000_t75">
              <v:imagedata r:id="rId43" o:title=""/>
            </v:shape>
            <v:shape style="position:absolute;left:2160;top:6508;width:202;height:271" type="#_x0000_t75">
              <v:imagedata r:id="rId44" o:title=""/>
            </v:shape>
            <v:shape style="position:absolute;left:2160;top:6789;width:202;height:271" type="#_x0000_t75">
              <v:imagedata r:id="rId45" o:title=""/>
            </v:shape>
            <v:shape style="position:absolute;left:2160;top:7067;width:202;height:271" type="#_x0000_t75">
              <v:imagedata r:id="rId46" o:title=""/>
            </v:shape>
            <v:group style="position:absolute;left:6202;top:7683;width:120;height:354" coordorigin="6202,7683" coordsize="120,354">
              <v:shape style="position:absolute;left:6202;top:7683;width:120;height:354" coordorigin="6202,7683" coordsize="120,354" path="m6252,7917l6202,7917,6262,8037,6307,7947,6256,7947,6252,7943,6252,7917e" filled="t" fillcolor="#000000" stroked="f">
                <v:path arrowok="t"/>
                <v:fill/>
              </v:shape>
              <v:shape style="position:absolute;left:6202;top:7683;width:120;height:354" coordorigin="6202,7683" coordsize="120,354" path="m6272,7917l6252,7917,6252,7943,6256,7947,6267,7947,6272,7943,6272,7917e" filled="t" fillcolor="#000000" stroked="f">
                <v:path arrowok="t"/>
                <v:fill/>
              </v:shape>
              <v:shape style="position:absolute;left:6202;top:7683;width:120;height:354" coordorigin="6202,7683" coordsize="120,354" path="m6322,7917l6272,7917,6272,7943,6267,7947,6307,7947,6322,7917e" filled="t" fillcolor="#000000" stroked="f">
                <v:path arrowok="t"/>
                <v:fill/>
              </v:shape>
              <v:shape style="position:absolute;left:6202;top:7683;width:120;height:354" coordorigin="6202,7683" coordsize="120,354" path="m6266,7683l6255,7683,6251,7688,6251,7693,6252,7917,6272,7917,6271,7693,6271,7688,6266,7683e" filled="t" fillcolor="#000000" stroked="f">
                <v:path arrowok="t"/>
                <v:fill/>
              </v:shape>
            </v:group>
            <v:group style="position:absolute;left:1642;top:1335;width:9255;height:6288" coordorigin="1642,1335" coordsize="9255,6288">
              <v:shape style="position:absolute;left:1642;top:1335;width:9255;height:6288" coordorigin="1642,1335" coordsize="9255,6288" path="m1642,7623l10897,7623,10897,1335,1642,1335,1642,762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0.279999pt;margin-top:42.013634pt;width:6pt;height:17.7pt;mso-position-horizontal-relative:page;mso-position-vertical-relative:paragraph;z-index:-956" coordorigin="6206,840" coordsize="120,354">
            <v:shape style="position:absolute;left:6206;top:840;width:120;height:354" coordorigin="6206,840" coordsize="120,354" path="m6256,1074l6206,1074,6266,1194,6311,1104,6260,1104,6256,1100,6256,1074e" filled="t" fillcolor="#000000" stroked="f">
              <v:path arrowok="t"/>
              <v:fill/>
            </v:shape>
            <v:shape style="position:absolute;left:6206;top:840;width:120;height:354" coordorigin="6206,840" coordsize="120,354" path="m6276,1074l6256,1074,6256,1100,6260,1104,6271,1104,6276,1100,6276,1074e" filled="t" fillcolor="#000000" stroked="f">
              <v:path arrowok="t"/>
              <v:fill/>
            </v:shape>
            <v:shape style="position:absolute;left:6206;top:840;width:120;height:354" coordorigin="6206,840" coordsize="120,354" path="m6326,1074l6276,1074,6276,1100,6271,1104,6311,1104,6326,1074e" filled="t" fillcolor="#000000" stroked="f">
              <v:path arrowok="t"/>
              <v:fill/>
            </v:shape>
            <v:shape style="position:absolute;left:6206;top:840;width:120;height:354" coordorigin="6206,840" coordsize="120,354" path="m6270,840l6259,840,6255,845,6255,850,6256,1074,6276,1074,6275,850,6275,845,6270,840e" filled="t" fillcolor="#000000" stroked="f">
              <v:path arrowok="t"/>
              <v:fill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cused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exact"/>
        <w:ind w:left="820" w:right="486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s: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8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;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40" w:right="608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80" w:right="-20"/>
        <w:jc w:val="left"/>
        <w:tabs>
          <w:tab w:pos="1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c.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ecuti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</w:p>
    <w:p>
      <w:pPr>
        <w:spacing w:before="0" w:after="0" w:line="240" w:lineRule="auto"/>
        <w:ind w:left="15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color w:val="92D050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color w:val="92D050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ti</w:t>
      </w:r>
      <w:r>
        <w:rPr>
          <w:rFonts w:ascii="Calibri" w:hAnsi="Calibri" w:cs="Calibri" w:eastAsia="Calibri"/>
          <w:sz w:val="22"/>
          <w:szCs w:val="22"/>
          <w:color w:val="92D050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color w:val="92D050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s,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92D05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ss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sis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ce)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;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40" w:right="265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8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6" w:lineRule="exact"/>
        <w:ind w:left="1540" w:right="326" w:firstLine="-360"/>
        <w:jc w:val="left"/>
        <w:tabs>
          <w:tab w:pos="1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leaders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C00000"/>
          <w:b/>
          <w:bCs/>
          <w:i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vi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  <w:u w:val="thick" w:color="C00000"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es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  <w:u w:val="thick" w:color="C00000"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f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b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ec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m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ffi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y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  <w:u w:val="thick" w:color="C00000"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d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t: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2" w:after="0" w:line="251" w:lineRule="auto"/>
        <w:ind w:left="1180" w:right="23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244" w:lineRule="auto"/>
        <w:ind w:left="1180" w:right="38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Take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tage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4" w:right="60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82.550003pt;margin-top:1.713635pt;width:462.75pt;height:167.1pt;mso-position-horizontal-relative:page;mso-position-vertical-relative:paragraph;z-index:-954" coordorigin="1651,34" coordsize="9255,3342">
            <v:shape style="position:absolute;left:1651;top:34;width:9255;height:3342" coordorigin="1651,34" coordsize="9255,3342" path="m1651,3376l10906,3376,10906,34,1651,34,1651,3376x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cially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ised,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eside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</w:p>
    <w:p>
      <w:pPr>
        <w:spacing w:before="0" w:after="0" w:line="240" w:lineRule="auto"/>
        <w:ind w:left="820" w:right="2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‘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special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response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assistan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leaders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0" w:after="0" w:line="240" w:lineRule="auto"/>
        <w:ind w:left="118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isteni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8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</w:p>
    <w:p>
      <w:pPr>
        <w:spacing w:before="0" w:after="0" w:line="240" w:lineRule="auto"/>
        <w:ind w:left="15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40" w:right="213" w:firstLine="-360"/>
        <w:jc w:val="left"/>
        <w:tabs>
          <w:tab w:pos="1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310.179993pt;margin-top:47.253624pt;width:6pt;height:17.7pt;mso-position-horizontal-relative:page;mso-position-vertical-relative:paragraph;z-index:-953" coordorigin="6204,945" coordsize="120,354">
            <v:shape style="position:absolute;left:6204;top:945;width:120;height:354" coordorigin="6204,945" coordsize="120,354" path="m6254,1179l6204,1179,6264,1299,6309,1209,6258,1209,6254,1205,6254,1179e" filled="t" fillcolor="#000000" stroked="f">
              <v:path arrowok="t"/>
              <v:fill/>
            </v:shape>
            <v:shape style="position:absolute;left:6204;top:945;width:120;height:354" coordorigin="6204,945" coordsize="120,354" path="m6274,1179l6254,1179,6254,1205,6258,1209,6269,1209,6274,1205,6274,1179e" filled="t" fillcolor="#000000" stroked="f">
              <v:path arrowok="t"/>
              <v:fill/>
            </v:shape>
            <v:shape style="position:absolute;left:6204;top:945;width:120;height:354" coordorigin="6204,945" coordsize="120,354" path="m6324,1179l6274,1179,6274,1205,6269,1209,6258,1209,6309,1209,6324,1179e" filled="t" fillcolor="#000000" stroked="f">
              <v:path arrowok="t"/>
              <v:fill/>
            </v:shape>
            <v:shape style="position:absolute;left:6204;top:945;width:120;height:354" coordorigin="6204,945" coordsize="120,354" path="m6268,945l6257,945,6253,949,6253,955,6254,1179,6274,1179,6273,955,6273,949,6268,945e" filled="t" fillcolor="#000000" stroked="f">
              <v:path arrowok="t"/>
              <v:fill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‘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‘Ch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(Co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color w:val="92D05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ting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color w:val="92D050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ordi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tor</w:t>
      </w:r>
      <w:r>
        <w:rPr>
          <w:rFonts w:ascii="Calibri" w:hAnsi="Calibri" w:cs="Calibri" w:eastAsia="Calibri"/>
          <w:sz w:val="22"/>
          <w:szCs w:val="22"/>
          <w:color w:val="92D050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color w:val="92D050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color w:val="92D05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color w:val="92D050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empl</w:t>
      </w:r>
      <w:r>
        <w:rPr>
          <w:rFonts w:ascii="Calibri" w:hAnsi="Calibri" w:cs="Calibri" w:eastAsia="Calibri"/>
          <w:sz w:val="22"/>
          <w:szCs w:val="22"/>
          <w:color w:val="92D05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color w:val="92D05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color w:val="92D05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color w:val="92D050"/>
          <w:spacing w:val="2"/>
          <w:w w:val="100"/>
          <w:i/>
        </w:rPr>
        <w:t>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4" w:lineRule="auto"/>
        <w:ind w:left="100" w:right="259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72.024002pt;margin-top:-2.574947pt;width:144.020pt;height:.1pt;mso-position-horizontal-relative:page;mso-position-vertical-relative:paragraph;z-index:-958" coordorigin="1440,-51" coordsize="2880,2">
            <v:shape style="position:absolute;left:1440;top:-51;width:2880;height:2" coordorigin="1440,-51" coordsize="2880,0" path="m1440,-51l4321,-51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1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rch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are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ta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w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mary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ld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rm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w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y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8"/>
          <w:szCs w:val="18"/>
          <w:spacing w:val="6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8"/>
          <w:szCs w:val="18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ver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ip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ty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ili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ty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ve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fl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ffi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lat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r.</w:t>
      </w:r>
    </w:p>
    <w:p>
      <w:pPr>
        <w:jc w:val="left"/>
        <w:spacing w:after="0"/>
        <w:sectPr>
          <w:pgMar w:header="0" w:footer="424" w:top="920" w:bottom="620" w:left="1340" w:right="1360"/>
          <w:pgSz w:w="12240" w:h="15840"/>
        </w:sectPr>
      </w:pPr>
      <w:rPr/>
    </w:p>
    <w:p>
      <w:pPr>
        <w:spacing w:before="62" w:after="0" w:line="229" w:lineRule="auto"/>
        <w:ind w:left="820" w:right="722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10"/>
        </w:rPr>
        <w:t>8</w:t>
      </w:r>
      <w:r>
        <w:rPr>
          <w:rFonts w:ascii="Calibri" w:hAnsi="Calibri" w:cs="Calibri" w:eastAsia="Calibri"/>
          <w:sz w:val="14"/>
          <w:szCs w:val="14"/>
          <w:spacing w:val="17"/>
          <w:w w:val="100"/>
          <w:i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attac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ix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ve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alrea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some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ese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ments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be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ming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offi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lly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ised).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469" w:right="58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ew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sh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ea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-4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ew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ew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s.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fe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ce</w:t>
      </w:r>
      <w:r>
        <w:rPr>
          <w:rFonts w:ascii="Calibri" w:hAnsi="Calibri" w:cs="Calibri" w:eastAsia="Calibri"/>
          <w:sz w:val="22"/>
          <w:szCs w:val="22"/>
          <w:color w:val="C00000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eleva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/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732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‘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lically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C00000"/>
          <w:b/>
          <w:bCs/>
          <w:i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  <w:u w:val="thick" w:color="C00000"/>
        </w:rPr>
        <w:t>e</w:t>
      </w:r>
      <w:r>
        <w:rPr>
          <w:rFonts w:ascii="Calibri" w:hAnsi="Calibri" w:cs="Calibri" w:eastAsia="Calibri"/>
          <w:sz w:val="22"/>
          <w:szCs w:val="22"/>
          <w:color w:val="C00000"/>
          <w:spacing w:val="-3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  <w:t>t</w:t>
      </w:r>
      <w:r>
        <w:rPr>
          <w:rFonts w:ascii="Calibri" w:hAnsi="Calibri" w:cs="Calibri" w:eastAsia="Calibri"/>
          <w:sz w:val="22"/>
          <w:szCs w:val="22"/>
          <w:color w:val="C00000"/>
          <w:spacing w:val="-2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i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  <w:t>o</w:t>
      </w:r>
      <w:r>
        <w:rPr>
          <w:rFonts w:ascii="Calibri" w:hAnsi="Calibri" w:cs="Calibri" w:eastAsia="Calibri"/>
          <w:sz w:val="22"/>
          <w:szCs w:val="22"/>
          <w:color w:val="C00000"/>
          <w:spacing w:val="-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  <w:t>n</w:t>
      </w:r>
      <w:r>
        <w:rPr>
          <w:rFonts w:ascii="Calibri" w:hAnsi="Calibri" w:cs="Calibri" w:eastAsia="Calibri"/>
          <w:sz w:val="22"/>
          <w:szCs w:val="22"/>
          <w:color w:val="C00000"/>
          <w:spacing w:val="1"/>
          <w:w w:val="100"/>
          <w:b/>
          <w:bCs/>
          <w:i/>
          <w:u w:val="thick" w:color="C00000"/>
        </w:rPr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  <w:u w:val="thick" w:color="C00000"/>
        </w:rPr>
        <w:t>:</w:t>
      </w:r>
      <w:r>
        <w:rPr>
          <w:rFonts w:ascii="Calibri" w:hAnsi="Calibri" w:cs="Calibri" w:eastAsia="Calibri"/>
          <w:sz w:val="22"/>
          <w:szCs w:val="22"/>
          <w:color w:val="C00000"/>
          <w:spacing w:val="0"/>
          <w:w w:val="100"/>
          <w:b/>
          <w:bCs/>
          <w:i/>
        </w:rPr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3" w:after="0" w:line="239" w:lineRule="auto"/>
        <w:ind w:left="1180" w:right="59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lishm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self-su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ficien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80" w:right="724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80.554001pt;margin-top:40.423637pt;width:463.73pt;height:56.81pt;mso-position-horizontal-relative:page;mso-position-vertical-relative:paragraph;z-index:-948" coordorigin="1611,808" coordsize="9275,1136">
            <v:group style="position:absolute;left:1649;top:871;width:9198;height:2" coordorigin="1649,871" coordsize="9198,2">
              <v:shape style="position:absolute;left:1649;top:871;width:9198;height:2" coordorigin="1649,871" coordsize="9198,0" path="m1649,871l10847,871e" filled="f" stroked="t" strokeweight="1.66pt" strokecolor="#D9D9D9">
                <v:path arrowok="t"/>
              </v:shape>
            </v:group>
            <v:group style="position:absolute;left:1680;top:886;width:2;height:968" coordorigin="1680,886" coordsize="2,968">
              <v:shape style="position:absolute;left:1680;top:886;width:2;height:968" coordorigin="1680,886" coordsize="0,968" path="m1680,886l1680,1854e" filled="f" stroked="t" strokeweight="1.54pt" strokecolor="#D9D9D9">
                <v:path arrowok="t"/>
              </v:shape>
            </v:group>
            <v:group style="position:absolute;left:10818;top:886;width:2;height:968" coordorigin="10818,886" coordsize="2,968">
              <v:shape style="position:absolute;left:10818;top:886;width:2;height:968" coordorigin="10818,886" coordsize="0,968" path="m10818,886l10818,1854e" filled="f" stroked="t" strokeweight="1.66pt" strokecolor="#D9D9D9">
                <v:path arrowok="t"/>
              </v:shape>
            </v:group>
            <v:group style="position:absolute;left:1649;top:1869;width:9198;height:2" coordorigin="1649,1869" coordsize="9198,2">
              <v:shape style="position:absolute;left:1649;top:1869;width:9198;height:2" coordorigin="1649,1869" coordsize="9198,0" path="m1649,1869l10847,1869e" filled="f" stroked="t" strokeweight="1.66pt" strokecolor="#D9D9D9">
                <v:path arrowok="t"/>
              </v:shape>
            </v:group>
            <v:group style="position:absolute;left:1695;top:886;width:9107;height:122" coordorigin="1695,886" coordsize="9107,122">
              <v:shape style="position:absolute;left:1695;top:886;width:9107;height:122" coordorigin="1695,886" coordsize="9107,122" path="m1695,1009l10802,1009,10802,886,1695,886,1695,1009e" filled="t" fillcolor="#D9D9D9" stroked="f">
                <v:path arrowok="t"/>
                <v:fill/>
              </v:shape>
            </v:group>
            <v:group style="position:absolute;left:1695;top:1009;width:9107;height:322" coordorigin="1695,1009" coordsize="9107,322">
              <v:shape style="position:absolute;left:1695;top:1009;width:9107;height:322" coordorigin="1695,1009" coordsize="9107,322" path="m1695,1330l10802,1330,10802,1009,1695,1009,1695,1330e" filled="t" fillcolor="#D9D9D9" stroked="f">
                <v:path arrowok="t"/>
                <v:fill/>
              </v:shape>
            </v:group>
            <v:group style="position:absolute;left:1695;top:1330;width:9107;height:524" coordorigin="1695,1330" coordsize="9107,524">
              <v:shape style="position:absolute;left:1695;top:1330;width:9107;height:524" coordorigin="1695,1330" coordsize="9107,524" path="m1695,1854l10802,1854,10802,1330,1695,1330,1695,1854e" filled="t" fillcolor="#D9D9D9" stroked="f">
                <v:path arrowok="t"/>
                <v:fill/>
              </v:shape>
            </v:group>
            <v:group style="position:absolute;left:1628;top:825;width:9241;height:2" coordorigin="1628,825" coordsize="9241,2">
              <v:shape style="position:absolute;left:1628;top:825;width:9241;height:2" coordorigin="1628,825" coordsize="9241,0" path="m1628,825l10869,825e" filled="f" stroked="t" strokeweight="1.66pt" strokecolor="#BEBEBE">
                <v:path arrowok="t"/>
              </v:shape>
            </v:group>
            <v:group style="position:absolute;left:1628;top:1898;width:9241;height:31" coordorigin="1628,1898" coordsize="9241,31">
              <v:shape style="position:absolute;left:1628;top:1898;width:9241;height:31" coordorigin="1628,1898" coordsize="9241,31" path="m1628,1929l10869,1929,10869,1898,1628,1898,1628,1929xe" filled="t" fillcolor="#BEBEBE" stroked="f">
                <v:path arrowok="t"/>
                <v:fill/>
              </v:shape>
            </v:group>
            <v:group style="position:absolute;left:1620;top:1927;width:9256;height:4" coordorigin="1620,1927" coordsize="9256,4">
              <v:shape style="position:absolute;left:1620;top:1927;width:9256;height:4" coordorigin="1620,1927" coordsize="9256,4" path="m1620,1932l10876,1932,10876,1927,1620,1927,1620,1932xe" filled="t" fillcolor="#BEBEBE" stroked="f">
                <v:path arrowok="t"/>
                <v:fill/>
              </v:shape>
            </v:group>
            <v:group style="position:absolute;left:1656;top:855;width:2;height:1030" coordorigin="1656,855" coordsize="2,1030">
              <v:shape style="position:absolute;left:1656;top:855;width:2;height:1030" coordorigin="1656,855" coordsize="0,1030" path="m1656,855l1656,1885e" filled="f" stroked="t" strokeweight=".81999pt" strokecolor="#FFFFFF">
                <v:path arrowok="t"/>
              </v:shape>
            </v:group>
            <v:group style="position:absolute;left:1635;top:830;width:2;height:1080" coordorigin="1635,830" coordsize="2,1080">
              <v:shape style="position:absolute;left:1635;top:830;width:2;height:1080" coordorigin="1635,830" coordsize="0,1080" path="m1635,830l1635,1910e" filled="f" stroked="t" strokeweight="1.54pt" strokecolor="#BEBEBE">
                <v:path arrowok="t"/>
              </v:shape>
            </v:group>
            <v:group style="position:absolute;left:10840;top:855;width:2;height:1030" coordorigin="10840,855" coordsize="2,1030">
              <v:shape style="position:absolute;left:10840;top:855;width:2;height:1030" coordorigin="10840,855" coordsize="0,1030" path="m10840,855l10840,1885e" filled="f" stroked="t" strokeweight=".81997pt" strokecolor="#FFFFFF">
                <v:path arrowok="t"/>
              </v:shape>
            </v:group>
            <v:group style="position:absolute;left:10862;top:830;width:2;height:1080" coordorigin="10862,830" coordsize="2,1080">
              <v:shape style="position:absolute;left:10862;top:830;width:2;height:1080" coordorigin="10862,830" coordsize="0,1080" path="m10862,830l10862,1910e" filled="f" stroked="t" strokeweight="1.54pt" strokecolor="#BEBEBE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4" w:after="0" w:line="240" w:lineRule="auto"/>
        <w:ind w:left="459" w:right="671"/>
        <w:jc w:val="center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82.175003pt;margin-top:-282.485291pt;width:463.6pt;height:260.8500pt;mso-position-horizontal-relative:page;mso-position-vertical-relative:paragraph;z-index:-950" coordorigin="1644,-5650" coordsize="9272,5217">
            <v:shape style="position:absolute;left:2160;top:-1941;width:202;height:271" type="#_x0000_t75">
              <v:imagedata r:id="rId47" o:title=""/>
            </v:shape>
            <v:shape style="position:absolute;left:2160;top:-1003;width:202;height:271" type="#_x0000_t75">
              <v:imagedata r:id="rId48" o:title=""/>
            </v:shape>
            <v:group style="position:absolute;left:1651;top:-5642;width:9255;height:2079" coordorigin="1651,-5642" coordsize="9255,2079">
              <v:shape style="position:absolute;left:1651;top:-5642;width:9255;height:2079" coordorigin="1651,-5642" coordsize="9255,2079" path="m1651,-3563l10906,-3563,10906,-5642,1651,-5642,1651,-3563xe" filled="f" stroked="t" strokeweight=".75pt" strokecolor="#000000">
                <v:path arrowok="t"/>
              </v:shape>
            </v:group>
            <v:group style="position:absolute;left:6220;top:-3496;width:120;height:354" coordorigin="6220,-3496" coordsize="120,354">
              <v:shape style="position:absolute;left:6220;top:-3496;width:120;height:354" coordorigin="6220,-3496" coordsize="120,354" path="m6270,-3262l6220,-3262,6280,-3142,6325,-3232,6274,-3232,6270,-3237,6270,-3262e" filled="t" fillcolor="#000000" stroked="f">
                <v:path arrowok="t"/>
                <v:fill/>
              </v:shape>
              <v:shape style="position:absolute;left:6220;top:-3496;width:120;height:354" coordorigin="6220,-3496" coordsize="120,354" path="m6290,-3262l6270,-3262,6270,-3237,6274,-3232,6285,-3232,6290,-3237,6290,-3262e" filled="t" fillcolor="#000000" stroked="f">
                <v:path arrowok="t"/>
                <v:fill/>
              </v:shape>
              <v:shape style="position:absolute;left:6220;top:-3496;width:120;height:354" coordorigin="6220,-3496" coordsize="120,354" path="m6340,-3262l6290,-3262,6290,-3237,6285,-3232,6325,-3232,6340,-3262e" filled="t" fillcolor="#000000" stroked="f">
                <v:path arrowok="t"/>
                <v:fill/>
              </v:shape>
              <v:shape style="position:absolute;left:6220;top:-3496;width:120;height:354" coordorigin="6220,-3496" coordsize="120,354" path="m6284,-3496l6273,-3496,6269,-3492,6269,-3486,6270,-3262,6290,-3262,6289,-3486,6289,-3492,6284,-3496e" filled="t" fillcolor="#000000" stroked="f">
                <v:path arrowok="t"/>
                <v:fill/>
              </v:shape>
            </v:group>
            <v:group style="position:absolute;left:1653;top:-3106;width:9255;height:2666" coordorigin="1653,-3106" coordsize="9255,2666">
              <v:shape style="position:absolute;left:1653;top:-3106;width:9255;height:2666" coordorigin="1653,-3106" coordsize="9255,2666" path="m1653,-440l10908,-440,10908,-3106,1653,-3106,1653,-440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be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se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-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  <w:i/>
        </w:rPr>
        <w:t>3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-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5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ars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ent.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41" w:after="0" w:line="277" w:lineRule="exact"/>
        <w:ind w:left="970" w:right="1188"/>
        <w:jc w:val="center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ere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re,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key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ab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sh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at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are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as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pr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  <w:i/>
        </w:rPr>
        <w:t>e.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65" w:lineRule="exact"/>
        <w:ind w:left="100" w:right="-20"/>
        <w:jc w:val="left"/>
        <w:rPr>
          <w:rFonts w:ascii="Berlin Sans FB Demi" w:hAnsi="Berlin Sans FB Demi" w:cs="Berlin Sans FB Demi" w:eastAsia="Berlin Sans FB Demi"/>
          <w:sz w:val="24"/>
          <w:szCs w:val="24"/>
        </w:rPr>
      </w:pPr>
      <w:rPr/>
      <w:r>
        <w:rPr/>
        <w:pict>
          <v:shape style="position:absolute;margin-left:382.820007pt;margin-top:-4.618207pt;width:181.68pt;height:169.5pt;mso-position-horizontal-relative:page;mso-position-vertical-relative:paragraph;z-index:-951" type="#_x0000_t75">
            <v:imagedata r:id="rId49" o:title=""/>
          </v:shape>
        </w:pic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  <w:position w:val="-1"/>
        </w:rPr>
        <w:t>C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O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  <w:position w:val="-1"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FE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2"/>
          <w:w w:val="100"/>
          <w:b/>
          <w:bCs/>
          <w:position w:val="-1"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  <w:position w:val="-1"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  <w:position w:val="-1"/>
        </w:rPr>
        <w:t>C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  <w:position w:val="-1"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  <w:position w:val="-1"/>
        </w:rPr>
        <w:t>A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INI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  <w:position w:val="-1"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G</w:t>
      </w:r>
      <w:r>
        <w:rPr>
          <w:rFonts w:ascii="Berlin Sans FB Demi" w:hAnsi="Berlin Sans FB Demi" w:cs="Berlin Sans FB Demi" w:eastAsia="Berlin Sans FB Demi"/>
          <w:sz w:val="24"/>
          <w:szCs w:val="24"/>
          <w:spacing w:val="-8"/>
          <w:w w:val="100"/>
          <w:b/>
          <w:bCs/>
          <w:position w:val="-1"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  <w:position w:val="-1"/>
        </w:rPr>
        <w:t>A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  <w:position w:val="-1"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D</w:t>
      </w:r>
      <w:r>
        <w:rPr>
          <w:rFonts w:ascii="Berlin Sans FB Demi" w:hAnsi="Berlin Sans FB Demi" w:cs="Berlin Sans FB Demi" w:eastAsia="Berlin Sans FB Demi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-3"/>
          <w:w w:val="100"/>
          <w:b/>
          <w:bCs/>
          <w:position w:val="-1"/>
        </w:rPr>
        <w:t>S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OURC</w:t>
      </w:r>
      <w:r>
        <w:rPr>
          <w:rFonts w:ascii="Berlin Sans FB Demi" w:hAnsi="Berlin Sans FB Demi" w:cs="Berlin Sans FB Demi" w:eastAsia="Berlin Sans FB Demi"/>
          <w:sz w:val="24"/>
          <w:szCs w:val="24"/>
          <w:spacing w:val="3"/>
          <w:w w:val="100"/>
          <w:b/>
          <w:bCs/>
          <w:position w:val="-1"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position w:val="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460" w:right="4375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8.16pt;height:11.04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ow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rk.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8" w:lineRule="exact"/>
        <w:ind w:left="460" w:right="3950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8.16pt;height:11.04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ting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t: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xisting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60" w:right="4075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8.16pt;height:11.04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ife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wal: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xisting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8.16pt;height:11.04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leaders.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8.16pt;height:11.04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Availa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ility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Offi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60" w:right="828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8.16pt;height:11.04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s: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free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tins,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rly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ission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rence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’s.</w:t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0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72.024002pt;margin-top:-2.111023pt;width:144.020pt;height:.1pt;mso-position-horizontal-relative:page;mso-position-vertical-relative:paragraph;z-index:-949" coordorigin="1440,-42" coordsize="2880,2">
            <v:shape style="position:absolute;left:1440;top:-42;width:2880;height:2" coordorigin="1440,-42" coordsize="2880,0" path="m1440,-42l4321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Calibri" w:hAnsi="Calibri" w:cs="Calibri" w:eastAsia="Calibri"/>
          <w:sz w:val="13"/>
          <w:szCs w:val="13"/>
          <w:spacing w:val="15"/>
          <w:w w:val="100"/>
          <w:position w:val="1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ian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UC)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ve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mi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3"/>
          <w:w w:val="100"/>
          <w:position w:val="0"/>
        </w:rPr>
        <w:t>v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-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ay</w:t>
      </w:r>
      <w:r>
        <w:rPr>
          <w:rFonts w:ascii="Calibri" w:hAnsi="Calibri" w:cs="Calibri" w:eastAsia="Calibri"/>
          <w:sz w:val="18"/>
          <w:szCs w:val="18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8"/>
          <w:szCs w:val="18"/>
          <w:spacing w:val="3"/>
          <w:w w:val="100"/>
          <w:position w:val="0"/>
        </w:rPr>
        <w:t>v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rch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8"/>
          <w:szCs w:val="18"/>
          <w:spacing w:val="2"/>
          <w:w w:val="100"/>
          <w:position w:val="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lia.</w:t>
      </w:r>
    </w:p>
    <w:p>
      <w:pPr>
        <w:jc w:val="left"/>
        <w:spacing w:after="0"/>
        <w:sectPr>
          <w:pgMar w:header="0" w:footer="424" w:top="1060" w:bottom="620" w:left="1340" w:right="840"/>
          <w:pgSz w:w="12240" w:h="15840"/>
        </w:sectPr>
      </w:pPr>
      <w:rPr/>
    </w:p>
    <w:p>
      <w:pPr>
        <w:spacing w:before="52" w:after="0" w:line="270" w:lineRule="auto"/>
        <w:ind w:left="100" w:right="768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7.299999pt;margin-top:39.549999pt;width:44.65pt;height:717.65pt;mso-position-horizontal-relative:page;mso-position-vertical-relative:page;z-index:-943" coordorigin="346,791" coordsize="893,14353">
            <v:group style="position:absolute;left:376;top:821;width:833;height:14293" coordorigin="376,821" coordsize="833,14293">
              <v:shape style="position:absolute;left:376;top:821;width:833;height:14293" coordorigin="376,821" coordsize="833,14293" path="m1209,960l1193,895,1150,846,1089,822,515,821,492,823,432,849,390,899,376,14975,378,14998,404,15058,454,15100,1070,15114,1093,15112,1153,15086,1195,15036,1209,960xe" filled="f" stroked="t" strokeweight="3pt" strokecolor="#9BBA58">
                <v:path arrowok="t"/>
              </v:shape>
            </v:group>
            <v:group style="position:absolute;left:518;top:929;width:2;height:14088" coordorigin="518,929" coordsize="2,14088">
              <v:shape style="position:absolute;left:518;top:929;width:2;height:14088" coordorigin="518,929" coordsize="0,14088" path="m518,929l518,15017e" filled="f" stroked="t" strokeweight="1.06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199997pt;margin-top:80.96151pt;width:473.25pt;height:.1pt;mso-position-horizontal-relative:page;mso-position-vertical-relative:paragraph;z-index:-942" coordorigin="1444,1619" coordsize="9465,2">
            <v:shape style="position:absolute;left:1444;top:1619;width:9465;height:2" coordorigin="1444,1619" coordsize="9465,1" path="m1444,1619l10909,1620e" filled="f" stroked="t" strokeweight=".75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534809pt;margin-top:46.981438pt;width:15.660903pt;height:163.55854pt;mso-position-horizontal-relative:page;mso-position-vertical-relative:page;z-index:-94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99" w:lineRule="exact"/>
                    <w:ind w:left="20" w:right="-61"/>
                    <w:jc w:val="left"/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</w:rPr>
                  </w:pPr>
                  <w:rPr/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STEWA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3"/>
                      <w:w w:val="95"/>
                      <w:b/>
                      <w:bCs/>
                    </w:rPr>
                    <w:t>R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DS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95"/>
                      <w:b/>
                      <w:bCs/>
                    </w:rPr>
                    <w:t>H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95"/>
                      <w:b/>
                      <w:bCs/>
                    </w:rPr>
                    <w:t>IP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8"/>
                      <w:w w:val="95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&amp;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2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-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  <w:b/>
                      <w:bCs/>
                    </w:rPr>
                    <w:t>CES</w:t>
                  </w:r>
                  <w:r>
                    <w:rPr>
                      <w:rFonts w:ascii="Berlin Sans FB Demi" w:hAnsi="Berlin Sans FB Demi" w:cs="Berlin Sans FB Demi" w:eastAsia="Berlin Sans FB Demi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'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itie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ilities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'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ip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fait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clama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”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Berlin Sans FB Demi" w:hAnsi="Berlin Sans FB Demi" w:cs="Berlin Sans FB Demi" w:eastAsia="Berlin Sans FB Demi"/>
          <w:sz w:val="16"/>
          <w:szCs w:val="16"/>
        </w:rPr>
      </w:pPr>
      <w:rPr/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PURP</w:t>
      </w:r>
      <w:r>
        <w:rPr>
          <w:rFonts w:ascii="Berlin Sans FB Demi" w:hAnsi="Berlin Sans FB Demi" w:cs="Berlin Sans FB Demi" w:eastAsia="Berlin Sans FB Demi"/>
          <w:sz w:val="24"/>
          <w:szCs w:val="24"/>
          <w:spacing w:val="2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4"/>
          <w:szCs w:val="24"/>
          <w:spacing w:val="-3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24"/>
          <w:szCs w:val="24"/>
          <w:spacing w:val="-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2"/>
          <w:w w:val="100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4"/>
          <w:szCs w:val="24"/>
          <w:spacing w:val="-3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OF</w:t>
      </w:r>
      <w:r>
        <w:rPr>
          <w:rFonts w:ascii="Berlin Sans FB Demi" w:hAnsi="Berlin Sans FB Demi" w:cs="Berlin Sans FB Demi" w:eastAsia="Berlin Sans FB Demi"/>
          <w:sz w:val="24"/>
          <w:szCs w:val="24"/>
          <w:spacing w:val="-2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-5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24"/>
          <w:szCs w:val="24"/>
          <w:spacing w:val="-3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F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F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2"/>
          <w:w w:val="100"/>
          <w:b/>
          <w:bCs/>
        </w:rPr>
        <w:t>G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4"/>
          <w:szCs w:val="24"/>
          <w:spacing w:val="2"/>
          <w:w w:val="100"/>
          <w:b/>
          <w:bCs/>
        </w:rPr>
        <w:t>?</w:t>
      </w:r>
      <w:r>
        <w:rPr>
          <w:rFonts w:ascii="Berlin Sans FB Demi" w:hAnsi="Berlin Sans FB Demi" w:cs="Berlin Sans FB Demi" w:eastAsia="Berlin Sans FB Demi"/>
          <w:sz w:val="16"/>
          <w:szCs w:val="16"/>
          <w:spacing w:val="1"/>
          <w:w w:val="100"/>
          <w:b/>
          <w:bCs/>
          <w:position w:val="11"/>
        </w:rPr>
        <w:t>10</w:t>
      </w:r>
      <w:r>
        <w:rPr>
          <w:rFonts w:ascii="Berlin Sans FB Demi" w:hAnsi="Berlin Sans FB Demi" w:cs="Berlin Sans FB Demi" w:eastAsia="Berlin Sans FB Demi"/>
          <w:sz w:val="16"/>
          <w:szCs w:val="16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85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iving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86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1005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97.789993pt;margin-top:52.063641pt;width:267.39pt;height:35.19pt;mso-position-horizontal-relative:page;mso-position-vertical-relative:paragraph;z-index:-946" coordorigin="3956,1041" coordsize="5348,704">
            <v:group style="position:absolute;left:3994;top:1103;width:5269;height:2" coordorigin="3994,1103" coordsize="5269,2">
              <v:shape style="position:absolute;left:3994;top:1103;width:5269;height:2" coordorigin="3994,1103" coordsize="5269,0" path="m3994,1103l9263,1103e" filled="f" stroked="t" strokeweight="1.66pt" strokecolor="#D9D9D9">
                <v:path arrowok="t"/>
              </v:shape>
            </v:group>
            <v:group style="position:absolute;left:4024;top:1119;width:2;height:538" coordorigin="4024,1119" coordsize="2,538">
              <v:shape style="position:absolute;left:4024;top:1119;width:2;height:538" coordorigin="4024,1119" coordsize="0,538" path="m4024,1119l4024,1657e" filled="f" stroked="t" strokeweight="1.66pt" strokecolor="#D9D9D9">
                <v:path arrowok="t"/>
              </v:shape>
            </v:group>
            <v:group style="position:absolute;left:9233;top:1119;width:2;height:538" coordorigin="9233,1119" coordsize="2,538">
              <v:shape style="position:absolute;left:9233;top:1119;width:2;height:538" coordorigin="9233,1119" coordsize="0,538" path="m9233,1119l9233,1657e" filled="f" stroked="t" strokeweight="1.66pt" strokecolor="#D9D9D9">
                <v:path arrowok="t"/>
              </v:shape>
            </v:group>
            <v:group style="position:absolute;left:3994;top:1671;width:5269;height:2" coordorigin="3994,1671" coordsize="5269,2">
              <v:shape style="position:absolute;left:3994;top:1671;width:5269;height:2" coordorigin="3994,1671" coordsize="5269,0" path="m3994,1671l9263,1671e" filled="f" stroked="t" strokeweight="1.78pt" strokecolor="#D9D9D9">
                <v:path arrowok="t"/>
              </v:shape>
            </v:group>
            <v:group style="position:absolute;left:4040;top:1119;width:5178;height:269" coordorigin="4040,1119" coordsize="5178,269">
              <v:shape style="position:absolute;left:4040;top:1119;width:5178;height:269" coordorigin="4040,1119" coordsize="5178,269" path="m4040,1388l9217,1388,9217,1119,4040,1119,4040,1388e" filled="t" fillcolor="#D9D9D9" stroked="f">
                <v:path arrowok="t"/>
                <v:fill/>
              </v:shape>
            </v:group>
            <v:group style="position:absolute;left:4040;top:1388;width:5178;height:269" coordorigin="4040,1388" coordsize="5178,269">
              <v:shape style="position:absolute;left:4040;top:1388;width:5178;height:269" coordorigin="4040,1388" coordsize="5178,269" path="m4040,1657l9217,1657,9217,1388,4040,1388,4040,1657e" filled="t" fillcolor="#D9D9D9" stroked="f">
                <v:path arrowok="t"/>
                <v:fill/>
              </v:shape>
            </v:group>
            <v:group style="position:absolute;left:3972;top:1058;width:5315;height:2" coordorigin="3972,1058" coordsize="5315,2">
              <v:shape style="position:absolute;left:3972;top:1058;width:5315;height:2" coordorigin="3972,1058" coordsize="5315,0" path="m3972,1058l9287,1058e" filled="f" stroked="t" strokeweight="1.66pt" strokecolor="#D9D9D9">
                <v:path arrowok="t"/>
              </v:shape>
            </v:group>
            <v:group style="position:absolute;left:3972;top:1699;width:5315;height:31" coordorigin="3972,1699" coordsize="5315,31">
              <v:shape style="position:absolute;left:3972;top:1699;width:5315;height:31" coordorigin="3972,1699" coordsize="5315,31" path="m3972,1730l9287,1730,9287,1699,3972,1699,3972,1730xe" filled="t" fillcolor="#D9D9D9" stroked="f">
                <v:path arrowok="t"/>
                <v:fill/>
              </v:shape>
            </v:group>
            <v:group style="position:absolute;left:3965;top:1728;width:5329;height:4" coordorigin="3965,1728" coordsize="5329,4">
              <v:shape style="position:absolute;left:3965;top:1728;width:5329;height:4" coordorigin="3965,1728" coordsize="5329,4" path="m3965,1732l9294,1732,9294,1728,3965,1728,3965,1732xe" filled="t" fillcolor="#D9D9D9" stroked="f">
                <v:path arrowok="t"/>
                <v:fill/>
              </v:shape>
            </v:group>
            <v:group style="position:absolute;left:4001;top:1088;width:2;height:598" coordorigin="4001,1088" coordsize="2,598">
              <v:shape style="position:absolute;left:4001;top:1088;width:2;height:598" coordorigin="4001,1088" coordsize="0,598" path="m4001,1088l4001,1685e" filled="f" stroked="t" strokeweight=".82pt" strokecolor="#FFFFFF">
                <v:path arrowok="t"/>
              </v:shape>
            </v:group>
            <v:group style="position:absolute;left:3980;top:1063;width:2;height:648" coordorigin="3980,1063" coordsize="2,648">
              <v:shape style="position:absolute;left:3980;top:1063;width:2;height:648" coordorigin="3980,1063" coordsize="0,648" path="m3980,1063l3980,1711e" filled="f" stroked="t" strokeweight="1.54pt" strokecolor="#D9D9D9">
                <v:path arrowok="t"/>
              </v:shape>
            </v:group>
            <v:group style="position:absolute;left:9256;top:1088;width:2;height:598" coordorigin="9256,1088" coordsize="2,598">
              <v:shape style="position:absolute;left:9256;top:1088;width:2;height:598" coordorigin="9256,1088" coordsize="0,598" path="m9256,1088l9256,1685e" filled="f" stroked="t" strokeweight=".82pt" strokecolor="#FFFFFF">
                <v:path arrowok="t"/>
              </v:shape>
            </v:group>
            <v:group style="position:absolute;left:9279;top:1061;width:2;height:650" coordorigin="9279,1061" coordsize="2,650">
              <v:shape style="position:absolute;left:9279;top:1061;width:2;height:650" coordorigin="9279,1061" coordsize="0,650" path="m9279,1061l9279,1712e" filled="f" stroked="t" strokeweight="1.66pt" strokecolor="#D9D9D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gifts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rld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40" w:lineRule="auto"/>
        <w:ind w:left="2689" w:right="235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sure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so.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5" w:lineRule="exact"/>
        <w:ind w:left="4339" w:right="399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BEN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thick" w:color="000000"/>
        </w:rPr>
        <w:t>U: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787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90.024002pt;margin-top:53.793644pt;width:10.08pt;height:83.55pt;mso-position-horizontal-relative:page;mso-position-vertical-relative:paragraph;z-index:-945" coordorigin="1800,1076" coordsize="202,1671">
            <v:shape style="position:absolute;left:1800;top:1076;width:202;height:271" type="#_x0000_t75">
              <v:imagedata r:id="rId57" o:title=""/>
            </v:shape>
            <v:shape style="position:absolute;left:1800;top:1354;width:202;height:271" type="#_x0000_t75">
              <v:imagedata r:id="rId58" o:title=""/>
            </v:shape>
            <v:shape style="position:absolute;left:1800;top:1635;width:202;height:271" type="#_x0000_t75">
              <v:imagedata r:id="rId59" o:title=""/>
            </v:shape>
            <v:shape style="position:absolute;left:1800;top:1916;width:202;height:271" type="#_x0000_t75">
              <v:imagedata r:id="rId60" o:title=""/>
            </v:shape>
            <v:shape style="position:absolute;left:1800;top:2197;width:202;height:271" type="#_x0000_t75">
              <v:imagedata r:id="rId61" o:title=""/>
            </v:shape>
            <v:shape style="position:absolute;left:1800;top:2476;width:202;height:271" type="#_x0000_t75">
              <v:imagedata r:id="rId62" o:title=""/>
            </v:shape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ispersed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(by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12" w:after="0" w:line="250" w:lineRule="auto"/>
        <w:ind w:left="820" w:right="75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 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         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         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         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       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</w:p>
    <w:p>
      <w:pPr>
        <w:spacing w:before="0" w:after="0" w:line="267" w:lineRule="exact"/>
        <w:ind w:left="820" w:right="259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            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erate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lished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wider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</w:p>
    <w:p>
      <w:pPr>
        <w:spacing w:before="0" w:after="0" w:line="240" w:lineRule="auto"/>
        <w:ind w:left="100" w:right="748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413.980011pt;margin-top:27.778629pt;width:160.541994pt;height:128.150003pt;mso-position-horizontal-relative:page;mso-position-vertical-relative:paragraph;z-index:-947" type="#_x0000_t75">
            <v:imagedata r:id="rId63" o:title=""/>
          </v:shape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E: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%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ted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thick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thick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u w:val="thick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u w:val="thick" w:color="0000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u w:val="thick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u w:val="thick" w:color="000000"/>
        </w:rPr>
        <w:t>et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100" w:right="351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by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4" w:lineRule="exact"/>
        <w:ind w:left="10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72.024002pt;margin-top:-3.827094pt;width:144.020pt;height:.1pt;mso-position-horizontal-relative:page;mso-position-vertical-relative:paragraph;z-index:-944" coordorigin="1440,-77" coordsize="2880,2">
            <v:shape style="position:absolute;left:1440;top:-77;width:2880;height:2" coordorigin="1440,-77" coordsize="2880,0" path="m1440,-77l4321,-77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8"/>
        </w:rPr>
        <w:t>9</w:t>
      </w:r>
      <w:r>
        <w:rPr>
          <w:rFonts w:ascii="Calibri" w:hAnsi="Calibri" w:cs="Calibri" w:eastAsia="Calibri"/>
          <w:sz w:val="12"/>
          <w:szCs w:val="12"/>
          <w:spacing w:val="12"/>
          <w:w w:val="100"/>
          <w:position w:val="8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Fu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-3"/>
          <w:w w:val="100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m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100"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B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f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um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nt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0" w:after="0" w:line="219" w:lineRule="exact"/>
        <w:ind w:left="10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2"/>
          <w:szCs w:val="12"/>
          <w:spacing w:val="-1"/>
          <w:w w:val="100"/>
          <w:position w:val="9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9"/>
        </w:rPr>
        <w:t>0</w:t>
      </w:r>
      <w:r>
        <w:rPr>
          <w:rFonts w:ascii="Calibri" w:hAnsi="Calibri" w:cs="Calibri" w:eastAsia="Calibri"/>
          <w:sz w:val="12"/>
          <w:szCs w:val="12"/>
          <w:spacing w:val="12"/>
          <w:w w:val="100"/>
          <w:position w:val="9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Ad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0000FF"/>
          <w:spacing w:val="0"/>
          <w:w w:val="100"/>
          <w:position w:val="0"/>
        </w:rPr>
      </w:r>
      <w:hyperlink r:id="rId64"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u w:val="single" w:color="0000FF"/>
            <w:position w:val="0"/>
          </w:rPr>
          <w:t>www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u w:val="single" w:color="0000FF"/>
            <w:position w:val="0"/>
          </w:rPr>
          <w:t>.ad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  <w:t>v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  <w:t>e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u w:val="single" w:color="0000FF"/>
            <w:position w:val="0"/>
          </w:rPr>
          <w:t>n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  <w:t>i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u w:val="single" w:color="0000FF"/>
            <w:position w:val="0"/>
          </w:rPr>
          <w:t>s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2"/>
            <w:w w:val="100"/>
            <w:u w:val="single" w:color="0000FF"/>
            <w:position w:val="0"/>
          </w:rPr>
          <w:t>t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-2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u w:val="single" w:color="0000FF"/>
            <w:position w:val="0"/>
          </w:rPr>
          <w:t>.o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1"/>
            <w:w w:val="100"/>
            <w:u w:val="single" w:color="0000FF"/>
            <w:position w:val="0"/>
          </w:rPr>
          <w:t>r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1"/>
            <w:w w:val="100"/>
            <w:u w:val="single" w:color="0000FF"/>
            <w:position w:val="0"/>
          </w:rPr>
          <w:t>g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u w:val="single" w:color="0000FF"/>
            <w:position w:val="0"/>
          </w:rPr>
          <w:t>.au</w:t>
        </w:r>
        <w:r>
          <w:rPr>
            <w:rFonts w:ascii="Calibri" w:hAnsi="Calibri" w:cs="Calibri" w:eastAsia="Calibri"/>
            <w:sz w:val="16"/>
            <w:szCs w:val="16"/>
            <w:color w:val="0000FF"/>
            <w:spacing w:val="0"/>
            <w:w w:val="100"/>
            <w:position w:val="0"/>
          </w:rPr>
        </w:r>
        <w:r>
          <w:rPr>
            <w:rFonts w:ascii="Calibri" w:hAnsi="Calibri" w:cs="Calibri" w:eastAsia="Calibri"/>
            <w:sz w:val="16"/>
            <w:szCs w:val="16"/>
            <w:color w:val="000000"/>
            <w:spacing w:val="0"/>
            <w:w w:val="100"/>
            <w:position w:val="0"/>
          </w:rPr>
        </w:r>
      </w:hyperlink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0" w:right="-20"/>
        <w:jc w:val="left"/>
        <w:tabs>
          <w:tab w:pos="832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7E7E7E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7E7E7E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Co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Ch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7E7E7E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ng</w:t>
      </w:r>
      <w:r>
        <w:rPr>
          <w:rFonts w:ascii="Calibri" w:hAnsi="Calibri" w:cs="Calibri" w:eastAsia="Calibri"/>
          <w:sz w:val="16"/>
          <w:szCs w:val="16"/>
          <w:color w:val="7E7E7E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k</w:t>
        <w:tab/>
      </w:r>
      <w:r>
        <w:rPr>
          <w:rFonts w:ascii="Calibri" w:hAnsi="Calibri" w:cs="Calibri" w:eastAsia="Calibri"/>
          <w:sz w:val="16"/>
          <w:szCs w:val="16"/>
          <w:color w:val="7E7E7E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7E7E7E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7E7E7E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7E7E7E"/>
          <w:spacing w:val="0"/>
          <w:w w:val="100"/>
        </w:rPr>
        <w:t>13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940" w:bottom="280" w:left="1340" w:right="640"/>
          <w:footerReference w:type="default" r:id="rId56"/>
          <w:pgSz w:w="12240" w:h="15840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4" w:after="0" w:line="240" w:lineRule="auto"/>
        <w:ind w:left="151" w:right="-20"/>
        <w:jc w:val="left"/>
        <w:rPr>
          <w:rFonts w:ascii="Berlin Sans FB Demi" w:hAnsi="Berlin Sans FB Demi" w:cs="Berlin Sans FB Demi" w:eastAsia="Berlin Sans FB Demi"/>
          <w:sz w:val="24"/>
          <w:szCs w:val="24"/>
        </w:rPr>
      </w:pPr>
      <w:rPr/>
      <w:r>
        <w:rPr/>
        <w:pict>
          <v:shape style="position:absolute;margin-left:432.200012pt;margin-top:-3.99823pt;width:104.25pt;height:120.5pt;mso-position-horizontal-relative:page;mso-position-vertical-relative:paragraph;z-index:-940" type="#_x0000_t75">
            <v:imagedata r:id="rId66" o:title=""/>
          </v:shape>
        </w:pic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FI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IAL</w:t>
      </w:r>
      <w:r>
        <w:rPr>
          <w:rFonts w:ascii="Berlin Sans FB Demi" w:hAnsi="Berlin Sans FB Demi" w:cs="Berlin Sans FB Demi" w:eastAsia="Berlin Sans FB Demi"/>
          <w:sz w:val="24"/>
          <w:szCs w:val="24"/>
          <w:spacing w:val="-5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QUI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M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TS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100" w:right="269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reporti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4" w:lineRule="auto"/>
        <w:ind w:left="100" w:right="265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suming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</w:p>
    <w:p>
      <w:pPr>
        <w:spacing w:before="4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76" w:lineRule="auto"/>
        <w:ind w:left="100" w:right="17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Cons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so</w:t>
      </w:r>
      <w:r>
        <w:rPr>
          <w:rFonts w:ascii="Calibri" w:hAnsi="Calibri" w:cs="Calibri" w:eastAsia="Calibri"/>
          <w:sz w:val="22"/>
          <w:szCs w:val="22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u w:val="thick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4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key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ty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Where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easurer,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</w:p>
    <w:p>
      <w:pPr>
        <w:spacing w:before="41" w:after="0" w:line="276" w:lineRule="auto"/>
        <w:ind w:left="100" w:right="4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Treasu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OF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AL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Q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76" w:lineRule="auto"/>
        <w:ind w:left="100" w:right="5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gene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8" w:lineRule="auto"/>
        <w:ind w:left="100" w:right="32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8" w:lineRule="auto"/>
        <w:ind w:left="100" w:right="8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100" w:right="58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Where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wages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ctly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AP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ROP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OF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HE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14"/>
          <w:szCs w:val="14"/>
          <w:spacing w:val="-1"/>
          <w:w w:val="100"/>
          <w:b/>
          <w:bCs/>
          <w:u w:val="thick" w:color="000000"/>
          <w:position w:val="10"/>
        </w:rPr>
        <w:t>11</w:t>
      </w:r>
      <w:r>
        <w:rPr>
          <w:rFonts w:ascii="Calibri" w:hAnsi="Calibri" w:cs="Calibri" w:eastAsia="Calibri"/>
          <w:sz w:val="14"/>
          <w:szCs w:val="14"/>
          <w:spacing w:val="-1"/>
          <w:w w:val="100"/>
          <w:b/>
          <w:bCs/>
          <w:u w:val="thick" w:color="000000"/>
          <w:position w:val="10"/>
        </w:rPr>
      </w:r>
      <w:r>
        <w:rPr>
          <w:rFonts w:ascii="Calibri" w:hAnsi="Calibri" w:cs="Calibri" w:eastAsia="Calibri"/>
          <w:sz w:val="14"/>
          <w:szCs w:val="14"/>
          <w:spacing w:val="-1"/>
          <w:w w:val="100"/>
          <w:b/>
          <w:bCs/>
          <w:position w:val="10"/>
        </w:rPr>
      </w:r>
      <w:r>
        <w:rPr>
          <w:rFonts w:ascii="Calibri" w:hAnsi="Calibri" w:cs="Calibri" w:eastAsia="Calibri"/>
          <w:sz w:val="14"/>
          <w:szCs w:val="14"/>
          <w:spacing w:val="-1"/>
          <w:w w:val="100"/>
          <w:b/>
          <w:bCs/>
          <w:position w:val="1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Tithe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sm</w:t>
      </w:r>
    </w:p>
    <w:p>
      <w:pPr>
        <w:spacing w:before="0" w:after="0" w:line="240" w:lineRule="auto"/>
        <w:ind w:left="820" w:right="834" w:firstLine="-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-wide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l-win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Operati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ecified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</w:p>
    <w:p>
      <w:pPr>
        <w:spacing w:before="0" w:after="0" w:line="265" w:lineRule="exact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131" w:lineRule="exact"/>
        <w:ind w:left="100" w:right="-20"/>
        <w:jc w:val="left"/>
        <w:rPr>
          <w:rFonts w:ascii="Calibri" w:hAnsi="Calibri" w:cs="Calibri" w:eastAsia="Calibri"/>
          <w:sz w:val="13"/>
          <w:szCs w:val="13"/>
        </w:rPr>
      </w:pPr>
      <w:rPr/>
      <w:r>
        <w:rPr/>
        <w:pict>
          <v:group style="position:absolute;margin-left:72.024002pt;margin-top:-2.12102pt;width:144.020pt;height:.1pt;mso-position-horizontal-relative:page;mso-position-vertical-relative:paragraph;z-index:-939" coordorigin="1440,-42" coordsize="2880,2">
            <v:shape style="position:absolute;left:1440;top:-42;width:2880;height:2" coordorigin="1440,-42" coordsize="2880,0" path="m1440,-42l4321,-42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-2"/>
        </w:rPr>
        <w:t>11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0"/>
        </w:rPr>
      </w:r>
    </w:p>
    <w:p>
      <w:pPr>
        <w:spacing w:before="0" w:after="0" w:line="136" w:lineRule="exact"/>
        <w:ind w:left="276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G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al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Co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f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k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(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V15)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nd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2"/>
        </w:rPr>
        <w:t>h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SDA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2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NumType w:start="9"/>
          <w:pgMar w:footer="540" w:header="0" w:top="780" w:bottom="720" w:left="1340" w:right="1340"/>
          <w:footerReference w:type="default" r:id="rId65"/>
          <w:pgSz w:w="12240" w:h="15840"/>
        </w:sectPr>
      </w:pPr>
      <w:rPr/>
    </w:p>
    <w:p>
      <w:pPr>
        <w:spacing w:before="53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Tithe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specifi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facilities</w:t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erating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taff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0" w:lineRule="atLeast"/>
        <w:ind w:left="100" w:right="4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ecided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2" w:lineRule="auto"/>
        <w:ind w:left="100" w:right="233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66.057999pt;margin-top:-.343934pt;width:479.98404pt;height:18.244pt;mso-position-horizontal-relative:page;mso-position-vertical-relative:paragraph;z-index:-938" coordorigin="1321,-7" coordsize="9600,365">
            <v:group style="position:absolute;left:1337;top:4;width:104;height:343" coordorigin="1337,4" coordsize="104,343">
              <v:shape style="position:absolute;left:1337;top:4;width:104;height:343" coordorigin="1337,4" coordsize="104,343" path="m1337,347l1440,347,1440,4,1337,4,1337,347e" filled="t" fillcolor="#D9D9D9" stroked="f">
                <v:path arrowok="t"/>
                <v:fill/>
              </v:shape>
            </v:group>
            <v:group style="position:absolute;left:10802;top:4;width:103;height:343" coordorigin="10802,4" coordsize="103,343">
              <v:shape style="position:absolute;left:10802;top:4;width:103;height:343" coordorigin="10802,4" coordsize="103,343" path="m10802,347l10905,347,10905,4,10802,4,10802,347e" filled="t" fillcolor="#D9D9D9" stroked="f">
                <v:path arrowok="t"/>
                <v:fill/>
              </v:shape>
            </v:group>
            <v:group style="position:absolute;left:1440;top:4;width:9361;height:343" coordorigin="1440,4" coordsize="9361,343">
              <v:shape style="position:absolute;left:1440;top:4;width:9361;height:343" coordorigin="1440,4" coordsize="9361,343" path="m1440,347l10802,347,10802,4,1440,4,1440,347e" filled="t" fillcolor="#D9D9D9" stroked="f">
                <v:path arrowok="t"/>
                <v:fill/>
              </v:shape>
            </v:group>
            <v:group style="position:absolute;left:1327;top:-1;width:9588;height:2" coordorigin="1327,-1" coordsize="9588,2">
              <v:shape style="position:absolute;left:1327;top:-1;width:9588;height:2" coordorigin="1327,-1" coordsize="9588,0" path="m1327,-1l10915,-1e" filled="f" stroked="t" strokeweight=".604pt" strokecolor="#000000">
                <v:path arrowok="t"/>
              </v:shape>
            </v:group>
            <v:group style="position:absolute;left:1332;top:4;width:2;height:343" coordorigin="1332,4" coordsize="2,343">
              <v:shape style="position:absolute;left:1332;top:4;width:2;height:343" coordorigin="1332,4" coordsize="0,343" path="m1332,4l1332,347e" filled="f" stroked="t" strokeweight=".580pt" strokecolor="#000000">
                <v:path arrowok="t"/>
              </v:shape>
            </v:group>
            <v:group style="position:absolute;left:1327;top:352;width:9588;height:2" coordorigin="1327,352" coordsize="9588,2">
              <v:shape style="position:absolute;left:1327;top:352;width:9588;height:2" coordorigin="1327,352" coordsize="9588,0" path="m1327,352l10915,352e" filled="f" stroked="t" strokeweight=".580pt" strokecolor="#000000">
                <v:path arrowok="t"/>
              </v:shape>
            </v:group>
            <v:group style="position:absolute;left:10910;top:4;width:2;height:343" coordorigin="10910,4" coordsize="2,343">
              <v:shape style="position:absolute;left:10910;top:4;width:2;height:343" coordorigin="10910,4" coordsize="0,343" path="m10910,4l10910,347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DETAI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FI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ANCIAL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PROCE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FOR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RO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PS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NOT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YET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IC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RECOGNI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lies: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3737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6"/>
          <w:szCs w:val="26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1: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pen</w:t>
      </w:r>
      <w:r>
        <w:rPr>
          <w:rFonts w:ascii="Calibri" w:hAnsi="Calibri" w:cs="Calibri" w:eastAsia="Calibri"/>
          <w:sz w:val="26"/>
          <w:szCs w:val="2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ho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6"/>
          <w:szCs w:val="26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6"/>
          <w:szCs w:val="26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he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nf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38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erence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)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43" w:after="0" w:line="240" w:lineRule="auto"/>
        <w:ind w:left="100" w:right="311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Tithe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easur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14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kly</w:t>
      </w:r>
    </w:p>
    <w:p>
      <w:pPr>
        <w:spacing w:before="41" w:after="0" w:line="240" w:lineRule="auto"/>
        <w:ind w:left="100" w:right="62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Offi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2852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2: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ou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ng</w:t>
      </w:r>
      <w:r>
        <w:rPr>
          <w:rFonts w:ascii="Calibri" w:hAnsi="Calibri" w:cs="Calibri" w:eastAsia="Calibri"/>
          <w:sz w:val="26"/>
          <w:szCs w:val="26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h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nd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ngs</w:t>
      </w:r>
      <w:r>
        <w:rPr>
          <w:rFonts w:ascii="Calibri" w:hAnsi="Calibri" w:cs="Calibri" w:eastAsia="Calibri"/>
          <w:sz w:val="26"/>
          <w:szCs w:val="26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Co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6"/>
          <w:szCs w:val="26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Each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ng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8" w:lineRule="exact"/>
        <w:ind w:left="100" w:right="5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107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</w:p>
    <w:p>
      <w:pPr>
        <w:spacing w:before="0" w:after="0" w:line="266" w:lineRule="exact"/>
        <w:ind w:left="100" w:right="52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tant.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need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fo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mation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mple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thly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eas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5920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3: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nk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ng</w:t>
      </w:r>
      <w:r>
        <w:rPr>
          <w:rFonts w:ascii="Calibri" w:hAnsi="Calibri" w:cs="Calibri" w:eastAsia="Calibri"/>
          <w:sz w:val="26"/>
          <w:szCs w:val="26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unds</w:t>
      </w:r>
      <w:r>
        <w:rPr>
          <w:rFonts w:ascii="Calibri" w:hAnsi="Calibri" w:cs="Calibri" w:eastAsia="Calibri"/>
          <w:sz w:val="26"/>
          <w:szCs w:val="26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Col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53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risk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162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theft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referab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esda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73" w:lineRule="exact"/>
        <w:ind w:left="194" w:right="863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19.75pt;height:18.75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9"/>
        </w:rPr>
        <w:t>   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E: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Yo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eed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ll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Tithe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Offe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amo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06" w:lineRule="exact"/>
        <w:ind w:left="81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men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2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offi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ised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you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entitled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43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“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ev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”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ospe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5557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4: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6"/>
          <w:szCs w:val="26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’s</w:t>
      </w:r>
      <w:r>
        <w:rPr>
          <w:rFonts w:ascii="Calibri" w:hAnsi="Calibri" w:cs="Calibri" w:eastAsia="Calibri"/>
          <w:sz w:val="26"/>
          <w:szCs w:val="26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32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easurer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rer’s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rt,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61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obt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elev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ectly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100" w:right="32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will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expl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88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easurer’s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erence</w:t>
      </w:r>
    </w:p>
    <w:p>
      <w:pPr>
        <w:spacing w:before="0" w:after="0" w:line="269" w:lineRule="exact"/>
        <w:ind w:left="100" w:right="481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1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1"/>
        </w:rPr>
        <w:t>h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1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wing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065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5: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hu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ch</w:t>
      </w:r>
      <w:r>
        <w:rPr>
          <w:rFonts w:ascii="Calibri" w:hAnsi="Calibri" w:cs="Calibri" w:eastAsia="Calibri"/>
          <w:sz w:val="26"/>
          <w:szCs w:val="26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sh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g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6"/>
          <w:szCs w:val="26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(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6"/>
          <w:szCs w:val="2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ount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31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494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up.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0" w:footer="540" w:top="940" w:bottom="720" w:left="1340" w:right="1360"/>
          <w:pgSz w:w="12240" w:h="15840"/>
        </w:sectPr>
      </w:pPr>
      <w:rPr/>
    </w:p>
    <w:p>
      <w:pPr>
        <w:spacing w:before="50" w:after="0" w:line="240" w:lineRule="auto"/>
        <w:ind w:left="100" w:right="17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advan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assisting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wider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57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CMF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efficie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tities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lishes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52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Operat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" w:after="0" w:line="240" w:lineRule="auto"/>
        <w:ind w:left="10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RO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PS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TH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RE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IC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REC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CHURCH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ANT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8" w:after="0" w:line="240" w:lineRule="auto"/>
        <w:ind w:left="100" w:right="91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66.069992pt;margin-top:-17.646391pt;width:479.96005pt;height:18.220010pt;mso-position-horizontal-relative:page;mso-position-vertical-relative:paragraph;z-index:-937" coordorigin="1321,-353" coordsize="9599,364">
            <v:group style="position:absolute;left:1337;top:-342;width:104;height:343" coordorigin="1337,-342" coordsize="104,343">
              <v:shape style="position:absolute;left:1337;top:-342;width:104;height:343" coordorigin="1337,-342" coordsize="104,343" path="m1337,1l1440,1,1440,-342,1337,-342,1337,1e" filled="t" fillcolor="#D9D9D9" stroked="f">
                <v:path arrowok="t"/>
                <v:fill/>
              </v:shape>
            </v:group>
            <v:group style="position:absolute;left:10802;top:-342;width:103;height:343" coordorigin="10802,-342" coordsize="103,343">
              <v:shape style="position:absolute;left:10802;top:-342;width:103;height:343" coordorigin="10802,-342" coordsize="103,343" path="m10802,1l10905,1,10905,-342,10802,-342,10802,1e" filled="t" fillcolor="#D9D9D9" stroked="f">
                <v:path arrowok="t"/>
                <v:fill/>
              </v:shape>
            </v:group>
            <v:group style="position:absolute;left:1440;top:-342;width:9361;height:343" coordorigin="1440,-342" coordsize="9361,343">
              <v:shape style="position:absolute;left:1440;top:-342;width:9361;height:343" coordorigin="1440,-342" coordsize="9361,343" path="m1440,1l10802,1,10802,-342,1440,-342,1440,1e" filled="t" fillcolor="#D9D9D9" stroked="f">
                <v:path arrowok="t"/>
                <v:fill/>
              </v:shape>
            </v:group>
            <v:group style="position:absolute;left:1327;top:-347;width:9588;height:2" coordorigin="1327,-347" coordsize="9588,2">
              <v:shape style="position:absolute;left:1327;top:-347;width:9588;height:2" coordorigin="1327,-347" coordsize="9588,0" path="m1327,-347l10915,-347e" filled="f" stroked="t" strokeweight=".58001pt" strokecolor="#000000">
                <v:path arrowok="t"/>
              </v:shape>
            </v:group>
            <v:group style="position:absolute;left:1332;top:-342;width:2;height:343" coordorigin="1332,-342" coordsize="2,343">
              <v:shape style="position:absolute;left:1332;top:-342;width:2;height:343" coordorigin="1332,-342" coordsize="0,343" path="m1332,-342l1332,1e" filled="f" stroked="t" strokeweight=".580pt" strokecolor="#000000">
                <v:path arrowok="t"/>
              </v:shape>
            </v:group>
            <v:group style="position:absolute;left:1327;top:6;width:9588;height:2" coordorigin="1327,6" coordsize="9588,2">
              <v:shape style="position:absolute;left:1327;top:6;width:9588;height:2" coordorigin="1327,6" coordsize="9588,0" path="m1327,6l10915,6e" filled="f" stroked="t" strokeweight=".58001pt" strokecolor="#000000">
                <v:path arrowok="t"/>
              </v:shape>
            </v:group>
            <v:group style="position:absolute;left:10910;top:-342;width:2;height:343" coordorigin="10910,-342" coordsize="2,343">
              <v:shape style="position:absolute;left:10910;top:-342;width:2;height:343" coordorigin="10910,-342" coordsize="0,343" path="m10910,-342l10910,1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1: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nk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ount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wo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easurer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)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n-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Busi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Accoun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does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74" w:lineRule="exact"/>
        <w:ind w:left="196" w:right="216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19.8pt;height:19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9"/>
        </w:rPr>
        <w:t>   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position w:val="9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9"/>
        </w:rPr>
        <w:t>“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9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9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enth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9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9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9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entist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rch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&lt;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9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me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&gt;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9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9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163" w:lineRule="exact"/>
        <w:ind w:left="82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There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3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3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tain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3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3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6" w:lineRule="exact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fere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Treasurer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2: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ou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ng</w:t>
      </w:r>
      <w:r>
        <w:rPr>
          <w:rFonts w:ascii="Calibri" w:hAnsi="Calibri" w:cs="Calibri" w:eastAsia="Calibri"/>
          <w:sz w:val="26"/>
          <w:szCs w:val="26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h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nd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ngs</w:t>
      </w:r>
      <w:r>
        <w:rPr>
          <w:rFonts w:ascii="Calibri" w:hAnsi="Calibri" w:cs="Calibri" w:eastAsia="Calibri"/>
          <w:sz w:val="26"/>
          <w:szCs w:val="26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Col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6"/>
          <w:szCs w:val="26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Each</w:t>
      </w:r>
      <w:r>
        <w:rPr>
          <w:rFonts w:ascii="Calibri" w:hAnsi="Calibri" w:cs="Calibri" w:eastAsia="Calibri"/>
          <w:sz w:val="26"/>
          <w:szCs w:val="26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</w:rPr>
        <w:t>W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You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mpl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mont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eas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3: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nk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ng</w:t>
      </w:r>
      <w:r>
        <w:rPr>
          <w:rFonts w:ascii="Calibri" w:hAnsi="Calibri" w:cs="Calibri" w:eastAsia="Calibri"/>
          <w:sz w:val="26"/>
          <w:szCs w:val="26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unds</w:t>
      </w:r>
      <w:r>
        <w:rPr>
          <w:rFonts w:ascii="Calibri" w:hAnsi="Calibri" w:cs="Calibri" w:eastAsia="Calibri"/>
          <w:sz w:val="26"/>
          <w:szCs w:val="26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Col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th.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72" w:lineRule="exact"/>
        <w:ind w:left="194" w:right="424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width:19.75pt;height:18.75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9"/>
        </w:rPr>
        <w:t>   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  <w:t>E: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Yo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eed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9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9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9"/>
        </w:rPr>
        <w:t>ll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Tithe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Offe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amo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9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9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9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9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9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9"/>
        </w:rPr>
        <w:t>em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9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9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9"/>
        </w:rPr>
        <w:t>t</w:t>
      </w:r>
      <w:r>
        <w:rPr>
          <w:rFonts w:ascii="Calibri" w:hAnsi="Calibri" w:cs="Calibri" w:eastAsia="Calibri"/>
          <w:sz w:val="22"/>
          <w:szCs w:val="22"/>
          <w:spacing w:val="49"/>
          <w:w w:val="100"/>
          <w:i/>
          <w:u w:val="single" w:color="000000"/>
          <w:position w:val="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single" w:color="000000"/>
          <w:position w:val="9"/>
        </w:rPr>
        <w:t>20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single" w:color="000000"/>
          <w:position w:val="9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u w:val="single" w:color="000000"/>
          <w:position w:val="9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9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06" w:lineRule="exact"/>
        <w:ind w:left="81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i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of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single" w:color="000000"/>
          <w:position w:val="2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single" w:color="000000"/>
          <w:position w:val="2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single" w:color="000000"/>
          <w:position w:val="2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u w:val="single" w:color="000000"/>
          <w:position w:val="2"/>
        </w:rPr>
        <w:t>%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2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u w:val="single" w:color="000000"/>
          <w:position w:val="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u w:val="single" w:color="000000"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via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eq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  <w:position w:val="2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yo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thly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ep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41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ext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ls).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4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6"/>
          <w:szCs w:val="26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’s</w:t>
      </w:r>
      <w:r>
        <w:rPr>
          <w:rFonts w:ascii="Calibri" w:hAnsi="Calibri" w:cs="Calibri" w:eastAsia="Calibri"/>
          <w:sz w:val="26"/>
          <w:szCs w:val="26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8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easurer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rer’s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obt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elev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ectly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6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then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expl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lete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fo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14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erence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h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wing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%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%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fferi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1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79.099998pt;margin-top:-.756364pt;width:19.75pt;height:18.75pt;mso-position-horizontal-relative:page;mso-position-vertical-relative:paragraph;z-index:-936" type="#_x0000_t75">
            <v:imagedata r:id="rId70" o:title=""/>
          </v:shape>
        </w:pic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E: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ke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to: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“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event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tist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e)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td”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0" w:footer="540" w:top="940" w:bottom="720" w:left="1340" w:right="1320"/>
          <w:pgSz w:w="12240" w:h="15840"/>
        </w:sectPr>
      </w:pPr>
      <w:rPr/>
    </w:p>
    <w:p>
      <w:pPr>
        <w:spacing w:before="53" w:after="0" w:line="240" w:lineRule="auto"/>
        <w:ind w:left="100" w:right="1118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6"/>
          <w:szCs w:val="26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</w:rPr>
        <w:t>G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om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h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b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6"/>
          <w:szCs w:val="26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put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ho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6"/>
          <w:szCs w:val="26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6" w:lineRule="exact"/>
        <w:ind w:left="100" w:right="52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Once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20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005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6"/>
          <w:szCs w:val="2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6: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hu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ch</w:t>
      </w:r>
      <w:r>
        <w:rPr>
          <w:rFonts w:ascii="Calibri" w:hAnsi="Calibri" w:cs="Calibri" w:eastAsia="Calibri"/>
          <w:sz w:val="26"/>
          <w:szCs w:val="26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sh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g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6"/>
          <w:szCs w:val="26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(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6"/>
          <w:szCs w:val="2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  <w:t>ount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65" w:lineRule="exact"/>
        <w:ind w:left="100" w:right="2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488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7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advan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assisting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wider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00" w:right="47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CMF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efficie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tities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lishes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2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Operat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tant.</w:t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1348"/>
        <w:jc w:val="both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w w:val="99"/>
          <w:b/>
          <w:bCs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DET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6"/>
          <w:szCs w:val="26"/>
          <w:spacing w:val="-8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OR</w:t>
      </w:r>
      <w:r>
        <w:rPr>
          <w:rFonts w:ascii="Calibri" w:hAnsi="Calibri" w:cs="Calibri" w:eastAsia="Calibri"/>
          <w:sz w:val="26"/>
          <w:szCs w:val="26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RY</w:t>
      </w:r>
      <w:r>
        <w:rPr>
          <w:rFonts w:ascii="Calibri" w:hAnsi="Calibri" w:cs="Calibri" w:eastAsia="Calibri"/>
          <w:sz w:val="26"/>
          <w:szCs w:val="26"/>
          <w:spacing w:val="-1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Q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IONS,</w:t>
      </w:r>
      <w:r>
        <w:rPr>
          <w:rFonts w:ascii="Calibri" w:hAnsi="Calibri" w:cs="Calibri" w:eastAsia="Calibri"/>
          <w:sz w:val="26"/>
          <w:szCs w:val="26"/>
          <w:spacing w:val="-1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ES</w:t>
      </w:r>
      <w:r>
        <w:rPr>
          <w:rFonts w:ascii="Calibri" w:hAnsi="Calibri" w:cs="Calibri" w:eastAsia="Calibri"/>
          <w:sz w:val="26"/>
          <w:szCs w:val="26"/>
          <w:spacing w:val="-1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OR</w:t>
      </w:r>
      <w:r>
        <w:rPr>
          <w:rFonts w:ascii="Calibri" w:hAnsi="Calibri" w:cs="Calibri" w:eastAsia="Calibri"/>
          <w:sz w:val="26"/>
          <w:szCs w:val="26"/>
          <w:spacing w:val="-5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6"/>
          <w:szCs w:val="26"/>
          <w:spacing w:val="-1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6"/>
          <w:szCs w:val="26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  <w:t>B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6"/>
          <w:szCs w:val="26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IS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6"/>
          <w:szCs w:val="26"/>
          <w:spacing w:val="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  <w:u w:val="thick" w:color="000000"/>
        </w:rPr>
        <w:t>IONS:</w:t>
      </w:r>
      <w:r>
        <w:rPr>
          <w:rFonts w:ascii="Calibri" w:hAnsi="Calibri" w:cs="Calibri" w:eastAsia="Calibri"/>
          <w:sz w:val="26"/>
          <w:szCs w:val="26"/>
          <w:spacing w:val="0"/>
          <w:w w:val="100"/>
          <w:b/>
          <w:bCs/>
        </w:rPr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71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  <w:i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6" w:lineRule="exact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FF"/>
          <w:spacing w:val="0"/>
          <w:w w:val="100"/>
        </w:rPr>
      </w:r>
      <w:hyperlink r:id="rId71"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y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2"/>
            <w:w w:val="100"/>
            <w:u w:val="single" w:color="0000FF"/>
          </w:rPr>
          <w:t>j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@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entist.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.au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00" w:right="43"/>
        <w:jc w:val="left"/>
        <w:rPr>
          <w:rFonts w:ascii="Berlin Sans FB Demi" w:hAnsi="Berlin Sans FB Demi" w:cs="Berlin Sans FB Demi" w:eastAsia="Berlin Sans FB Demi"/>
          <w:sz w:val="24"/>
          <w:szCs w:val="24"/>
        </w:rPr>
      </w:pPr>
      <w:rPr/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6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-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U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H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PL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I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G</w:t>
      </w:r>
      <w:r>
        <w:rPr>
          <w:rFonts w:ascii="Berlin Sans FB Demi" w:hAnsi="Berlin Sans FB Demi" w:cs="Berlin Sans FB Demi" w:eastAsia="Berlin Sans FB Demi"/>
          <w:sz w:val="24"/>
          <w:szCs w:val="24"/>
          <w:spacing w:val="-8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P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A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R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M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4"/>
          <w:szCs w:val="24"/>
          <w:spacing w:val="-8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O</w:t>
      </w:r>
      <w:r>
        <w:rPr>
          <w:rFonts w:ascii="Berlin Sans FB Demi" w:hAnsi="Berlin Sans FB Demi" w:cs="Berlin Sans FB Demi" w:eastAsia="Berlin Sans FB Demi"/>
          <w:sz w:val="24"/>
          <w:szCs w:val="24"/>
          <w:spacing w:val="-1"/>
          <w:w w:val="100"/>
          <w:b/>
          <w:bCs/>
        </w:rPr>
        <w:t>N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TA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C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</w:t>
      </w:r>
      <w:r>
        <w:rPr>
          <w:rFonts w:ascii="Berlin Sans FB Demi" w:hAnsi="Berlin Sans FB Demi" w:cs="Berlin Sans FB Demi" w:eastAsia="Berlin Sans FB Demi"/>
          <w:sz w:val="24"/>
          <w:szCs w:val="24"/>
          <w:spacing w:val="-6"/>
          <w:w w:val="100"/>
          <w:b/>
          <w:bCs/>
        </w:rPr>
        <w:t> 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D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E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TAI</w:t>
      </w:r>
      <w:r>
        <w:rPr>
          <w:rFonts w:ascii="Berlin Sans FB Demi" w:hAnsi="Berlin Sans FB Demi" w:cs="Berlin Sans FB Demi" w:eastAsia="Berlin Sans FB Demi"/>
          <w:sz w:val="24"/>
          <w:szCs w:val="24"/>
          <w:spacing w:val="1"/>
          <w:w w:val="100"/>
          <w:b/>
          <w:bCs/>
        </w:rPr>
        <w:t>L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  <w:b/>
          <w:bCs/>
        </w:rPr>
        <w:t>S</w:t>
      </w:r>
      <w:r>
        <w:rPr>
          <w:rFonts w:ascii="Berlin Sans FB Demi" w:hAnsi="Berlin Sans FB Demi" w:cs="Berlin Sans FB Demi" w:eastAsia="Berlin Sans FB Demi"/>
          <w:sz w:val="24"/>
          <w:szCs w:val="24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331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tac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Ö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8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rch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8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59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8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e: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96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8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Email: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</w:rPr>
      </w:r>
      <w:hyperlink r:id="rId72"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arily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@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ve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.org.au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5" w:after="0" w:line="240" w:lineRule="auto"/>
        <w:ind w:left="8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</w:rPr>
        <w:t>W</w:t>
      </w:r>
      <w:r>
        <w:rPr>
          <w:rFonts w:ascii="Tahoma" w:hAnsi="Tahoma" w:cs="Tahoma" w:eastAsia="Tahoma"/>
          <w:sz w:val="20"/>
          <w:szCs w:val="20"/>
          <w:spacing w:val="1"/>
          <w:w w:val="10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b:</w:t>
      </w:r>
      <w:r>
        <w:rPr>
          <w:rFonts w:ascii="Tahoma" w:hAnsi="Tahoma" w:cs="Tahoma" w:eastAsia="Tahoma"/>
          <w:sz w:val="20"/>
          <w:szCs w:val="20"/>
          <w:spacing w:val="5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FF"/>
          <w:spacing w:val="58"/>
          <w:w w:val="100"/>
        </w:rPr>
      </w:r>
      <w:hyperlink r:id="rId73"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: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wa.a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entist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3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ch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rc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-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la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ti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2"/>
            <w:szCs w:val="22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540" w:top="940" w:bottom="720" w:left="1340" w:right="1420"/>
          <w:pgSz w:w="12240" w:h="15840"/>
        </w:sectPr>
      </w:pPr>
      <w:rPr/>
    </w:p>
    <w:p>
      <w:pPr>
        <w:spacing w:before="5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---------------------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-------------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---------------------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--</w:t>
      </w:r>
    </w:p>
    <w:p>
      <w:pPr>
        <w:spacing w:before="0" w:after="0" w:line="265" w:lineRule="exact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Un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thick" w:color="0000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mp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9" w:after="0" w:line="240" w:lineRule="auto"/>
        <w:ind w:left="460" w:right="443" w:firstLine="-36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2)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Bi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lical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Mi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3)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/gro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4)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tegy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will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5)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cipl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ip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lan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clu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ction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Chri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ip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ara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Bib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ip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460" w:right="731" w:firstLine="-36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6)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who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tic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ging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7)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ach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/or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icult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spacing w:val="3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There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ip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460" w:right="198" w:firstLine="-36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8)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tical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critical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from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lace.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rally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ally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irty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).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460" w:right="491" w:firstLine="-36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9)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ip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ction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asu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460" w:right="169" w:firstLine="-36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10)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ip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ority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tent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worl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11)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ctio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wor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kly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wor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ip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Sch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gram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tic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artici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12)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ciples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4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(NCD)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13)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at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ill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9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20"/>
          <w:szCs w:val="20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oll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4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ciples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rior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642" w:right="85" w:firstLine="46"/>
        <w:jc w:val="righ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i.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racti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ii.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ility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cted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all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ood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accord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8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1180" w:right="46" w:firstLine="-547"/>
        <w:jc w:val="both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iii.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cip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all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ice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ral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artic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larly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92"/>
        <w:jc w:val="right"/>
        <w:tabs>
          <w:tab w:pos="5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w w:val="99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ood</w:t>
      </w:r>
      <w:r>
        <w:rPr>
          <w:rFonts w:ascii="Calibri" w:hAnsi="Calibri" w:cs="Calibri" w:eastAsia="Calibri"/>
          <w:sz w:val="20"/>
          <w:szCs w:val="20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x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3" w:lineRule="exact"/>
        <w:ind w:left="118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1" w:after="0" w:line="239" w:lineRule="auto"/>
        <w:ind w:left="1180" w:right="49" w:firstLine="-502"/>
        <w:jc w:val="both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ially</w:t>
      </w:r>
      <w:r>
        <w:rPr>
          <w:rFonts w:ascii="Calibri" w:hAnsi="Calibri" w:cs="Calibri" w:eastAsia="Calibri"/>
          <w:sz w:val="20"/>
          <w:szCs w:val="20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633" w:right="-20"/>
        <w:jc w:val="left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willi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astor,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astor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80" w:right="44" w:firstLine="-59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ii.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</w:t>
      </w:r>
      <w:r>
        <w:rPr>
          <w:rFonts w:ascii="Calibri" w:hAnsi="Calibri" w:cs="Calibri" w:eastAsia="Calibri"/>
          <w:sz w:val="20"/>
          <w:szCs w:val="20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  <w:i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0"/>
          <w:szCs w:val="20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Adv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tist</w:t>
      </w:r>
      <w:r>
        <w:rPr>
          <w:rFonts w:ascii="Calibri" w:hAnsi="Calibri" w:cs="Calibri" w:eastAsia="Calibri"/>
          <w:sz w:val="20"/>
          <w:szCs w:val="20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0"/>
          <w:szCs w:val="20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0"/>
          <w:szCs w:val="20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ters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14)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go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cal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1" w:after="0" w:line="239" w:lineRule="auto"/>
        <w:ind w:left="460" w:right="356" w:firstLine="-36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15)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compa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16)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oard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4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17)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will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sectPr>
      <w:pgMar w:header="0" w:footer="540" w:top="940" w:bottom="720" w:left="1340" w:right="134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erlin Sans FB Demi">
    <w:altName w:val="Berlin Sans FB Demi"/>
    <w:charset w:val="0"/>
    <w:family w:val="swiss"/>
    <w:pitch w:val="variable"/>
  </w:font>
  <w:font w:name="Tempus Sans ITC">
    <w:altName w:val="Tempus Sans ITC"/>
    <w:charset w:val="0"/>
    <w:family w:val="decorative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64.0" w:lineRule="exact"/>
      <w:jc w:val="left"/>
      <w:rPr>
        <w:sz w:val="16.398438"/>
        <w:szCs w:val="16.398438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54.01001pt;width:144.955949pt;height:10.040pt;mso-position-horizontal-relative:page;mso-position-vertical-relative:page;z-index:-974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Pr/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Co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Ch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ng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2.459991pt;margin-top:754.01001pt;width:42.077363pt;height:10.040pt;mso-position-horizontal-relative:page;mso-position-vertical-relative:page;z-index:-973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Pr/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13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16.398438"/>
        <w:szCs w:val="16.398438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54.01001pt;width:144.955949pt;height:10.040pt;mso-position-horizontal-relative:page;mso-position-vertical-relative:page;z-index:-972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Pr/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Co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Ch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ng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8.380005pt;margin-top:754.01001pt;width:46.157363pt;height:10.040pt;mso-position-horizontal-relative:page;mso-position-vertical-relative:page;z-index:-971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Pr/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7E7E7E"/>
                    <w:spacing w:val="0"/>
                    <w:w w:val="100"/>
                    <w:position w:val="1"/>
                  </w:rPr>
                  <w:t>13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footer" Target="footer1.xml"/><Relationship Id="rId23" Type="http://schemas.openxmlformats.org/officeDocument/2006/relationships/image" Target="media/image18.jp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yperlink" Target="http://spd.adventistconnect.org/about-us" TargetMode="External"/><Relationship Id="rId28" Type="http://schemas.openxmlformats.org/officeDocument/2006/relationships/hyperlink" Target="http://wa.adventist.org.au/administration" TargetMode="External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jp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footer" Target="footer2.xml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hyperlink" Target="http://www.adventist.org.au/" TargetMode="External"/><Relationship Id="rId65" Type="http://schemas.openxmlformats.org/officeDocument/2006/relationships/footer" Target="footer3.xml"/><Relationship Id="rId66" Type="http://schemas.openxmlformats.org/officeDocument/2006/relationships/image" Target="media/image56.jp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hyperlink" Target="mailto:dannyjohnson@adventist.org.au" TargetMode="External"/><Relationship Id="rId72" Type="http://schemas.openxmlformats.org/officeDocument/2006/relationships/hyperlink" Target="mailto:MarilynOstring@adventist.org.au" TargetMode="External"/><Relationship Id="rId73" Type="http://schemas.openxmlformats.org/officeDocument/2006/relationships/hyperlink" Target="http://wa.adventist.org.au/church-plantin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Brown</dc:creator>
  <dcterms:created xsi:type="dcterms:W3CDTF">2014-09-23T14:02:20Z</dcterms:created>
  <dcterms:modified xsi:type="dcterms:W3CDTF">2014-09-23T14:02:20Z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2012-06-28T00:00:00Z</vt:filetime>
  </property>
  <property fmtid="{D5CDD505-2E9C-101B-9397-08002B2CF9AE}" pid="3" name="LastSaved">
    <vt:filetime>2014-09-23T00:00:00Z</vt:filetime>
  </property>
</Properties>
</file>